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A2" w:rsidRPr="000D6974" w:rsidRDefault="004B3DE7" w:rsidP="001305ED">
      <w:pPr>
        <w:jc w:val="center"/>
        <w:rPr>
          <w:b/>
          <w:sz w:val="28"/>
          <w:szCs w:val="28"/>
        </w:rPr>
      </w:pPr>
      <w:r w:rsidRPr="000D6974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1CD53B" wp14:editId="0C2CF4C1">
                <wp:simplePos x="0" y="0"/>
                <wp:positionH relativeFrom="column">
                  <wp:posOffset>842554</wp:posOffset>
                </wp:positionH>
                <wp:positionV relativeFrom="paragraph">
                  <wp:posOffset>5603966</wp:posOffset>
                </wp:positionV>
                <wp:extent cx="548640" cy="352697"/>
                <wp:effectExtent l="0" t="0" r="22860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3526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Default="00C20C1E" w:rsidP="00431E0A">
                            <w:r>
                              <w:t>Fig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6.35pt;margin-top:441.25pt;width:43.2pt;height:27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">
                <v:textbox>
                  <w:txbxContent>
                    <w:p w:rsidR="00C20C1E" w:rsidRDefault="00C20C1E" w:rsidP="00431E0A">
                      <w:r>
                        <w:t>Fig 3</w:t>
                      </w:r>
                    </w:p>
                  </w:txbxContent>
                </v:textbox>
              </v:shape>
            </w:pict>
          </mc:Fallback>
        </mc:AlternateContent>
      </w:r>
      <w:r w:rsidR="001305ED" w:rsidRPr="000D6974">
        <w:rPr>
          <w:b/>
          <w:sz w:val="28"/>
          <w:szCs w:val="28"/>
        </w:rPr>
        <w:t xml:space="preserve">Keel </w:t>
      </w:r>
      <w:r w:rsidR="00A8646D" w:rsidRPr="000D6974">
        <w:rPr>
          <w:b/>
          <w:sz w:val="28"/>
          <w:szCs w:val="28"/>
        </w:rPr>
        <w:t>S</w:t>
      </w:r>
      <w:r w:rsidR="001305ED" w:rsidRPr="000D6974">
        <w:rPr>
          <w:b/>
          <w:sz w:val="28"/>
          <w:szCs w:val="28"/>
        </w:rPr>
        <w:t>urvey 20</w:t>
      </w:r>
      <w:r w:rsidR="000D6974" w:rsidRPr="000D6974">
        <w:rPr>
          <w:b/>
          <w:sz w:val="28"/>
          <w:szCs w:val="28"/>
        </w:rPr>
        <w:t>08</w:t>
      </w:r>
    </w:p>
    <w:p w:rsidR="000D6974" w:rsidRDefault="000D6974" w:rsidP="001305ED">
      <w:pPr>
        <w:jc w:val="center"/>
        <w:rPr>
          <w:b/>
        </w:rPr>
      </w:pPr>
    </w:p>
    <w:p w:rsidR="00A8646D" w:rsidRPr="001305ED" w:rsidRDefault="00C205DE" w:rsidP="001305ED">
      <w:pPr>
        <w:jc w:val="center"/>
        <w:rPr>
          <w:b/>
        </w:rPr>
      </w:pPr>
      <w:r>
        <w:t>GRAPHICS SHEET</w:t>
      </w:r>
      <w:r w:rsidR="000D6974">
        <w:t xml:space="preserve"> 1</w:t>
      </w:r>
    </w:p>
    <w:p w:rsidR="00580E70" w:rsidRPr="00C54B2A" w:rsidRDefault="00E25EA6" w:rsidP="00580E70">
      <w:pPr>
        <w:rPr>
          <w:b/>
          <w:color w:val="FFFFFF" w:themeColor="background1"/>
        </w:rPr>
      </w:pPr>
      <w:r w:rsidRPr="00E25EA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B64C0F" wp14:editId="73909AE9">
                <wp:simplePos x="0" y="0"/>
                <wp:positionH relativeFrom="column">
                  <wp:posOffset>1852557</wp:posOffset>
                </wp:positionH>
                <wp:positionV relativeFrom="paragraph">
                  <wp:posOffset>4163695</wp:posOffset>
                </wp:positionV>
                <wp:extent cx="367862" cy="1403985"/>
                <wp:effectExtent l="0" t="0" r="0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862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Pr="00E25EA6" w:rsidRDefault="00C20C1E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E25EA6">
                              <w:rPr>
                                <w:color w:val="FFFFFF" w:themeColor="background1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5.85pt;margin-top:327.85pt;width:28.95pt;height:110.55pt;z-index:25168281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" filled="f" stroked="f">
                <v:textbox style="mso-fit-shape-to-text:t">
                  <w:txbxContent>
                    <w:p w:rsidR="00E25EA6" w:rsidRPr="00E25EA6" w:rsidRDefault="00E25EA6">
                      <w:pPr>
                        <w:rPr>
                          <w:color w:val="FFFFFF" w:themeColor="background1"/>
                        </w:rPr>
                      </w:pPr>
                      <w:r w:rsidRPr="00E25EA6">
                        <w:rPr>
                          <w:color w:val="FFFFFF" w:themeColor="background1"/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 w:rsidR="00C54B2A" w:rsidRPr="00C54B2A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D93D715" wp14:editId="7BAEEC9C">
                <wp:simplePos x="0" y="0"/>
                <wp:positionH relativeFrom="column">
                  <wp:posOffset>748731</wp:posOffset>
                </wp:positionH>
                <wp:positionV relativeFrom="paragraph">
                  <wp:posOffset>1105163</wp:posOffset>
                </wp:positionV>
                <wp:extent cx="357352" cy="1403985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352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Pr="00C54B2A" w:rsidRDefault="00C20C1E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C54B2A">
                              <w:rPr>
                                <w:b/>
                                <w:color w:val="FFFFFF" w:themeColor="background1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58.95pt;margin-top:87pt;width:28.15pt;height:110.55pt;z-index:25167872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" filled="f" stroked="f">
                <v:textbox style="mso-fit-shape-to-text:t">
                  <w:txbxContent>
                    <w:p w:rsidR="00C20C1E" w:rsidRPr="00C54B2A" w:rsidRDefault="00C20C1E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C54B2A">
                        <w:rPr>
                          <w:b/>
                          <w:color w:val="FFFFFF" w:themeColor="background1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="00DA2D3C" w:rsidRPr="000D697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0B80E6B" wp14:editId="300DC828">
                <wp:simplePos x="0" y="0"/>
                <wp:positionH relativeFrom="column">
                  <wp:posOffset>5017135</wp:posOffset>
                </wp:positionH>
                <wp:positionV relativeFrom="paragraph">
                  <wp:posOffset>2564130</wp:posOffset>
                </wp:positionV>
                <wp:extent cx="548640" cy="1403985"/>
                <wp:effectExtent l="0" t="0" r="22860" b="1016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Default="00C20C1E" w:rsidP="00431E0A">
                            <w:r>
                              <w:t>Fig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395.05pt;margin-top:201.9pt;width:43.2pt;height:110.55pt;z-index:25167667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">
                <v:textbox style="mso-fit-shape-to-text:t">
                  <w:txbxContent>
                    <w:p w:rsidR="00B61534" w:rsidRDefault="00B61534" w:rsidP="00431E0A">
                      <w:r>
                        <w:t>Fig 2</w:t>
                      </w:r>
                    </w:p>
                  </w:txbxContent>
                </v:textbox>
              </v:shape>
            </w:pict>
          </mc:Fallback>
        </mc:AlternateContent>
      </w:r>
      <w:r w:rsidR="00DA2D3C" w:rsidRPr="000D6974">
        <w:rPr>
          <w:noProof/>
          <w:lang w:eastAsia="en-GB"/>
        </w:rPr>
        <w:drawing>
          <wp:anchor distT="0" distB="0" distL="114300" distR="114300" simplePos="0" relativeHeight="251675648" behindDoc="0" locked="0" layoutInCell="1" allowOverlap="1" wp14:anchorId="1BC48399" wp14:editId="5CF9341F">
            <wp:simplePos x="0" y="0"/>
            <wp:positionH relativeFrom="column">
              <wp:posOffset>1984375</wp:posOffset>
            </wp:positionH>
            <wp:positionV relativeFrom="paragraph">
              <wp:posOffset>579755</wp:posOffset>
            </wp:positionV>
            <wp:extent cx="3924300" cy="2611755"/>
            <wp:effectExtent l="0" t="0" r="0" b="0"/>
            <wp:wrapSquare wrapText="bothSides"/>
            <wp:docPr id="10" name="Picture 10" descr="K:\Data\Company\Roger\Keel for Roger\Pictures\Stern end view of keel\Keel stern stb qt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K:\Data\Company\Roger\Keel for Roger\Pictures\Stern end view of keel\Keel stern stb qt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0" b="-743"/>
                    <a:stretch/>
                  </pic:blipFill>
                  <pic:spPr bwMode="auto">
                    <a:xfrm>
                      <a:off x="0" y="0"/>
                      <a:ext cx="3924300" cy="261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2D3C" w:rsidRPr="000D6974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517FE9" wp14:editId="54A4EC5A">
                <wp:simplePos x="0" y="0"/>
                <wp:positionH relativeFrom="column">
                  <wp:posOffset>298450</wp:posOffset>
                </wp:positionH>
                <wp:positionV relativeFrom="paragraph">
                  <wp:posOffset>2839720</wp:posOffset>
                </wp:positionV>
                <wp:extent cx="548640" cy="352425"/>
                <wp:effectExtent l="0" t="0" r="2286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Default="00C20C1E">
                            <w:r>
                              <w:t>Fig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23.5pt;margin-top:223.6pt;width:43.2pt;height:27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">
                <v:textbox>
                  <w:txbxContent>
                    <w:p w:rsidR="00B61534" w:rsidRDefault="00B61534">
                      <w:r>
                        <w:t>Fig 1</w:t>
                      </w:r>
                    </w:p>
                  </w:txbxContent>
                </v:textbox>
              </v:shape>
            </w:pict>
          </mc:Fallback>
        </mc:AlternateContent>
      </w:r>
      <w:r w:rsidR="00DA2D3C" w:rsidRPr="000D6974">
        <w:rPr>
          <w:noProof/>
          <w:lang w:eastAsia="en-GB"/>
        </w:rPr>
        <w:drawing>
          <wp:anchor distT="0" distB="0" distL="114300" distR="114300" simplePos="0" relativeHeight="251674624" behindDoc="0" locked="0" layoutInCell="1" allowOverlap="1" wp14:anchorId="560C2950" wp14:editId="2B99BC21">
            <wp:simplePos x="0" y="0"/>
            <wp:positionH relativeFrom="column">
              <wp:posOffset>-586740</wp:posOffset>
            </wp:positionH>
            <wp:positionV relativeFrom="paragraph">
              <wp:posOffset>684530</wp:posOffset>
            </wp:positionV>
            <wp:extent cx="2301240" cy="2154555"/>
            <wp:effectExtent l="0" t="0" r="3810" b="0"/>
            <wp:wrapSquare wrapText="bothSides"/>
            <wp:docPr id="9" name="Picture 9" descr="K:\Data\Company\Roger\Keel for Roger\Pictures\Stern end view of keel\Keel at sternpo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K:\Data\Company\Roger\Keel for Roger\Pictures\Stern end view of keel\Keel at sternpost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52" r="6337" b="3302"/>
                    <a:stretch/>
                  </pic:blipFill>
                  <pic:spPr bwMode="auto">
                    <a:xfrm>
                      <a:off x="0" y="0"/>
                      <a:ext cx="2301240" cy="2154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A2D3C" w:rsidRPr="000D6974"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 wp14:anchorId="43D2FE34" wp14:editId="106EDDEC">
            <wp:simplePos x="0" y="0"/>
            <wp:positionH relativeFrom="column">
              <wp:posOffset>-586105</wp:posOffset>
            </wp:positionH>
            <wp:positionV relativeFrom="paragraph">
              <wp:posOffset>3501390</wp:posOffset>
            </wp:positionV>
            <wp:extent cx="3425825" cy="2282825"/>
            <wp:effectExtent l="0" t="0" r="3175" b="3175"/>
            <wp:wrapSquare wrapText="bothSides"/>
            <wp:docPr id="2" name="Picture 2" descr="K:\Data\Company\Roger\Keel for Roger\Pictures\Stern end view of keel\Keel stb Q R to ster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K:\Data\Company\Roger\Keel for Roger\Pictures\Stern end view of keel\Keel stb Q R to ster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825" cy="228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0E70" w:rsidRPr="00580E70">
        <w:rPr>
          <w:b/>
          <w:color w:val="FFFFFF" w:themeColor="background1"/>
        </w:rPr>
        <w:t xml:space="preserve"> </w:t>
      </w:r>
      <w:r w:rsidR="00580E70" w:rsidRPr="00C54B2A">
        <w:rPr>
          <w:b/>
          <w:color w:val="FFFFFF" w:themeColor="background1"/>
        </w:rPr>
        <w:t>Q</w:t>
      </w:r>
    </w:p>
    <w:p w:rsidR="00580E70" w:rsidRPr="00C54B2A" w:rsidRDefault="00580E70" w:rsidP="00580E70">
      <w:pPr>
        <w:rPr>
          <w:b/>
          <w:color w:val="FFFFFF" w:themeColor="background1"/>
        </w:rPr>
      </w:pPr>
      <w:r w:rsidRPr="00C54B2A">
        <w:rPr>
          <w:b/>
          <w:color w:val="FFFFFF" w:themeColor="background1"/>
        </w:rPr>
        <w:t>Q</w:t>
      </w:r>
    </w:p>
    <w:p w:rsidR="000D6974" w:rsidRPr="001305ED" w:rsidRDefault="00436F97">
      <w:pPr>
        <w:jc w:val="center"/>
        <w:rPr>
          <w:b/>
        </w:rPr>
      </w:pPr>
      <w:r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4794662</wp:posOffset>
                </wp:positionH>
                <wp:positionV relativeFrom="paragraph">
                  <wp:posOffset>3975248</wp:posOffset>
                </wp:positionV>
                <wp:extent cx="665019" cy="890650"/>
                <wp:effectExtent l="38100" t="0" r="20955" b="6223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65019" cy="890650"/>
                        </a:xfrm>
                        <a:prstGeom prst="straightConnector1">
                          <a:avLst/>
                        </a:prstGeom>
                        <a:ln w="1270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9" o:spid="_x0000_s1026" type="#_x0000_t32" style="position:absolute;margin-left:377.55pt;margin-top:313pt;width:52.35pt;height:70.15pt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" strokecolor="white [3212]" strokeweight="1pt">
                <v:stroke endarrow="block"/>
              </v:shape>
            </w:pict>
          </mc:Fallback>
        </mc:AlternateContent>
      </w:r>
      <w:r w:rsidRPr="00436F97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59081B8" wp14:editId="63CD353A">
                <wp:simplePos x="0" y="0"/>
                <wp:positionH relativeFrom="column">
                  <wp:posOffset>5317177</wp:posOffset>
                </wp:positionH>
                <wp:positionV relativeFrom="paragraph">
                  <wp:posOffset>3523986</wp:posOffset>
                </wp:positionV>
                <wp:extent cx="843148" cy="560598"/>
                <wp:effectExtent l="0" t="0" r="14605" b="1143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3148" cy="56059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36F97" w:rsidRPr="00436F97" w:rsidRDefault="00436F97" w:rsidP="00436F97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436F97">
                              <w:rPr>
                                <w:sz w:val="22"/>
                                <w:szCs w:val="22"/>
                              </w:rPr>
                              <w:t>Mortise for sternpost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418.7pt;margin-top:277.5pt;width:66.4pt;height:44.1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">
                <v:textbox>
                  <w:txbxContent>
                    <w:p w:rsidR="00436F97" w:rsidRPr="00436F97" w:rsidRDefault="00436F97" w:rsidP="00436F97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436F97">
                        <w:rPr>
                          <w:sz w:val="22"/>
                          <w:szCs w:val="22"/>
                        </w:rPr>
                        <w:t>Mortise for sternpost</w:t>
                      </w:r>
                    </w:p>
                  </w:txbxContent>
                </v:textbox>
              </v:shape>
            </w:pict>
          </mc:Fallback>
        </mc:AlternateContent>
      </w:r>
      <w:r w:rsidR="00C004DF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AAC12FB" wp14:editId="0660CBE7">
                <wp:simplePos x="0" y="0"/>
                <wp:positionH relativeFrom="column">
                  <wp:posOffset>4675506</wp:posOffset>
                </wp:positionH>
                <wp:positionV relativeFrom="paragraph">
                  <wp:posOffset>6841490</wp:posOffset>
                </wp:positionV>
                <wp:extent cx="272414" cy="447676"/>
                <wp:effectExtent l="0" t="38100" r="52070" b="28575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2414" cy="447676"/>
                        </a:xfrm>
                        <a:prstGeom prst="straightConnector1">
                          <a:avLst/>
                        </a:prstGeom>
                        <a:noFill/>
                        <a:ln w="15875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7" o:spid="_x0000_s1026" type="#_x0000_t32" style="position:absolute;margin-left:368.15pt;margin-top:538.7pt;width:21.45pt;height:35.25pt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" strokecolor="windowText" strokeweight="1.25pt">
                <v:stroke endarrow="block"/>
              </v:shape>
            </w:pict>
          </mc:Fallback>
        </mc:AlternateContent>
      </w:r>
      <w:r w:rsidR="00C004DF" w:rsidRPr="00C004DF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280D7F5" wp14:editId="43E99716">
                <wp:simplePos x="0" y="0"/>
                <wp:positionH relativeFrom="column">
                  <wp:posOffset>4274185</wp:posOffset>
                </wp:positionH>
                <wp:positionV relativeFrom="paragraph">
                  <wp:posOffset>7287260</wp:posOffset>
                </wp:positionV>
                <wp:extent cx="788276" cy="283779"/>
                <wp:effectExtent l="0" t="0" r="12065" b="2159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8276" cy="2837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04DF" w:rsidRPr="00C004DF" w:rsidRDefault="00C004DF" w:rsidP="00C004D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C004DF">
                              <w:rPr>
                                <w:sz w:val="22"/>
                                <w:szCs w:val="22"/>
                              </w:rPr>
                              <w:t>False keel</w:t>
                            </w:r>
                          </w:p>
                          <w:p w:rsidR="00C004DF" w:rsidRDefault="00C004DF" w:rsidP="00C004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36.55pt;margin-top:573.8pt;width:62.05pt;height:22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">
                <v:textbox>
                  <w:txbxContent>
                    <w:p w:rsidR="00C004DF" w:rsidRPr="00C004DF" w:rsidRDefault="00C004DF" w:rsidP="00C004DF">
                      <w:pPr>
                        <w:rPr>
                          <w:sz w:val="22"/>
                          <w:szCs w:val="22"/>
                        </w:rPr>
                      </w:pPr>
                      <w:r w:rsidRPr="00C004DF">
                        <w:rPr>
                          <w:sz w:val="22"/>
                          <w:szCs w:val="22"/>
                        </w:rPr>
                        <w:t>False keel</w:t>
                      </w:r>
                    </w:p>
                    <w:p w:rsidR="00C004DF" w:rsidRDefault="00C004DF" w:rsidP="00C004DF"/>
                  </w:txbxContent>
                </v:textbox>
              </v:shape>
            </w:pict>
          </mc:Fallback>
        </mc:AlternateContent>
      </w:r>
      <w:bookmarkStart w:id="0" w:name="_GoBack"/>
      <w:r w:rsidR="00C004DF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3197772</wp:posOffset>
                </wp:positionH>
                <wp:positionV relativeFrom="paragraph">
                  <wp:posOffset>2363207</wp:posOffset>
                </wp:positionV>
                <wp:extent cx="230506" cy="503950"/>
                <wp:effectExtent l="38100" t="38100" r="36195" b="2984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0506" cy="503950"/>
                        </a:xfrm>
                        <a:prstGeom prst="straightConnector1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251.8pt;margin-top:186.1pt;width:18.15pt;height:39.7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" strokecolor="black [3213]" strokeweight="1.25pt">
                <v:stroke endarrow="block"/>
              </v:shape>
            </w:pict>
          </mc:Fallback>
        </mc:AlternateContent>
      </w:r>
      <w:bookmarkEnd w:id="0"/>
      <w:r w:rsidR="00C004DF" w:rsidRPr="00C004DF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15D6505" wp14:editId="76F9154E">
                <wp:simplePos x="0" y="0"/>
                <wp:positionH relativeFrom="column">
                  <wp:posOffset>3197773</wp:posOffset>
                </wp:positionH>
                <wp:positionV relativeFrom="paragraph">
                  <wp:posOffset>2867704</wp:posOffset>
                </wp:positionV>
                <wp:extent cx="788276" cy="283779"/>
                <wp:effectExtent l="0" t="0" r="12065" b="2159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8276" cy="2837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04DF" w:rsidRPr="00C004DF" w:rsidRDefault="00C004D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C004DF">
                              <w:rPr>
                                <w:sz w:val="22"/>
                                <w:szCs w:val="22"/>
                              </w:rPr>
                              <w:t>False keel</w:t>
                            </w:r>
                          </w:p>
                          <w:p w:rsidR="00C004DF" w:rsidRDefault="00C004D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251.8pt;margin-top:225.8pt;width:62.05pt;height:22.3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">
                <v:textbox>
                  <w:txbxContent>
                    <w:p w:rsidR="00C004DF" w:rsidRPr="00C004DF" w:rsidRDefault="00C004DF">
                      <w:pPr>
                        <w:rPr>
                          <w:sz w:val="22"/>
                          <w:szCs w:val="22"/>
                        </w:rPr>
                      </w:pPr>
                      <w:r w:rsidRPr="00C004DF">
                        <w:rPr>
                          <w:sz w:val="22"/>
                          <w:szCs w:val="22"/>
                        </w:rPr>
                        <w:t>False keel</w:t>
                      </w:r>
                    </w:p>
                    <w:p w:rsidR="00C004DF" w:rsidRDefault="00C004DF"/>
                  </w:txbxContent>
                </v:textbox>
              </v:shape>
            </w:pict>
          </mc:Fallback>
        </mc:AlternateContent>
      </w:r>
      <w:r w:rsidR="00730BD6" w:rsidRPr="00730BD6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editId="36B11C9B">
                <wp:simplePos x="0" y="0"/>
                <wp:positionH relativeFrom="column">
                  <wp:posOffset>4342897</wp:posOffset>
                </wp:positionH>
                <wp:positionV relativeFrom="paragraph">
                  <wp:posOffset>3978910</wp:posOffset>
                </wp:positionV>
                <wp:extent cx="369964" cy="1403985"/>
                <wp:effectExtent l="0" t="0" r="0" b="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964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Pr="00730BD6" w:rsidRDefault="00C20C1E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730BD6">
                              <w:rPr>
                                <w:b/>
                                <w:color w:val="FFFFFF" w:themeColor="background1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41.95pt;margin-top:313.3pt;width:29.15pt;height:110.55pt;z-index:2516848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" filled="f" stroked="f">
                <v:textbox style="mso-fit-shape-to-text:t">
                  <w:txbxContent>
                    <w:p w:rsidR="00C20C1E" w:rsidRPr="00730BD6" w:rsidRDefault="00C20C1E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730BD6">
                        <w:rPr>
                          <w:b/>
                          <w:color w:val="FFFFFF" w:themeColor="background1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="00580E70" w:rsidRPr="000D6974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E131E9" wp14:editId="07446AAD">
                <wp:simplePos x="0" y="0"/>
                <wp:positionH relativeFrom="column">
                  <wp:posOffset>3509010</wp:posOffset>
                </wp:positionH>
                <wp:positionV relativeFrom="paragraph">
                  <wp:posOffset>7014210</wp:posOffset>
                </wp:positionV>
                <wp:extent cx="548640" cy="1403985"/>
                <wp:effectExtent l="0" t="0" r="22860" b="1016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Default="00C20C1E" w:rsidP="00431E0A">
                            <w:r>
                              <w:t>Fig 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276.3pt;margin-top:552.3pt;width:43.2pt;height:110.55pt;z-index:2516715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">
                <v:textbox style="mso-fit-shape-to-text:t">
                  <w:txbxContent>
                    <w:p w:rsidR="00C20C1E" w:rsidRDefault="00C20C1E" w:rsidP="00431E0A">
                      <w:r>
                        <w:t>Fig 4</w:t>
                      </w:r>
                    </w:p>
                  </w:txbxContent>
                </v:textbox>
              </v:shape>
            </w:pict>
          </mc:Fallback>
        </mc:AlternateContent>
      </w:r>
      <w:r w:rsidR="00580E70" w:rsidRPr="000D6974">
        <w:rPr>
          <w:noProof/>
          <w:lang w:eastAsia="en-GB"/>
        </w:rPr>
        <w:drawing>
          <wp:anchor distT="0" distB="0" distL="114300" distR="114300" simplePos="0" relativeHeight="251663360" behindDoc="0" locked="0" layoutInCell="1" allowOverlap="1" wp14:anchorId="2D75FF94" wp14:editId="22DA95DA">
            <wp:simplePos x="0" y="0"/>
            <wp:positionH relativeFrom="column">
              <wp:posOffset>3201035</wp:posOffset>
            </wp:positionH>
            <wp:positionV relativeFrom="paragraph">
              <wp:posOffset>3616960</wp:posOffset>
            </wp:positionV>
            <wp:extent cx="2618740" cy="3930650"/>
            <wp:effectExtent l="0" t="0" r="0" b="0"/>
            <wp:wrapSquare wrapText="bothSides"/>
            <wp:docPr id="4" name="Picture 4" descr="K:\Data\Company\Roger\Keel for Roger\Pictures\Stern end view of keel\Keel stern rear po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K:\Data\Company\Roger\Keel for Roger\Pictures\Stern end view of keel\Keel stern rear por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40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0E70" w:rsidRPr="000D6974">
        <w:rPr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A9A4F37" wp14:editId="3CDDDA08">
                <wp:simplePos x="0" y="0"/>
                <wp:positionH relativeFrom="column">
                  <wp:posOffset>2214880</wp:posOffset>
                </wp:positionH>
                <wp:positionV relativeFrom="paragraph">
                  <wp:posOffset>7889240</wp:posOffset>
                </wp:positionV>
                <wp:extent cx="548640" cy="1403985"/>
                <wp:effectExtent l="0" t="0" r="22860" b="1016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Default="00C20C1E" w:rsidP="00431E0A">
                            <w:r>
                              <w:t>Fig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174.4pt;margin-top:621.2pt;width:43.2pt;height:110.55pt;z-index:25167360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">
                <v:textbox style="mso-fit-shape-to-text:t">
                  <w:txbxContent>
                    <w:p w:rsidR="00C20C1E" w:rsidRDefault="00C20C1E" w:rsidP="00431E0A">
                      <w:r>
                        <w:t>Fig 5</w:t>
                      </w:r>
                    </w:p>
                  </w:txbxContent>
                </v:textbox>
              </v:shape>
            </w:pict>
          </mc:Fallback>
        </mc:AlternateContent>
      </w:r>
      <w:r w:rsidR="00580E70" w:rsidRPr="00C54B2A"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60231B6" wp14:editId="3D39CD90">
                <wp:simplePos x="0" y="0"/>
                <wp:positionH relativeFrom="column">
                  <wp:posOffset>627380</wp:posOffset>
                </wp:positionH>
                <wp:positionV relativeFrom="paragraph">
                  <wp:posOffset>6959600</wp:posOffset>
                </wp:positionV>
                <wp:extent cx="356870" cy="1403985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0C1E" w:rsidRPr="00C54B2A" w:rsidRDefault="00C20C1E" w:rsidP="00C54B2A">
                            <w:pPr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C54B2A">
                              <w:rPr>
                                <w:b/>
                                <w:color w:val="FFFFFF" w:themeColor="background1"/>
                              </w:rP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49.4pt;margin-top:548pt;width:28.1pt;height:110.55pt;z-index:25168076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" filled="f" stroked="f">
                <v:textbox style="mso-fit-shape-to-text:t">
                  <w:txbxContent>
                    <w:p w:rsidR="00C20C1E" w:rsidRPr="00C54B2A" w:rsidRDefault="00C20C1E" w:rsidP="00C54B2A">
                      <w:pPr>
                        <w:rPr>
                          <w:b/>
                          <w:color w:val="FFFFFF" w:themeColor="background1"/>
                        </w:rPr>
                      </w:pPr>
                      <w:r w:rsidRPr="00C54B2A">
                        <w:rPr>
                          <w:b/>
                          <w:color w:val="FFFFFF" w:themeColor="background1"/>
                        </w:rP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 w:rsidR="00580E70">
        <w:rPr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60287" behindDoc="0" locked="0" layoutInCell="1" allowOverlap="1" wp14:anchorId="6D8FDADC" wp14:editId="42CC2A0D">
            <wp:simplePos x="0" y="0"/>
            <wp:positionH relativeFrom="column">
              <wp:posOffset>-586105</wp:posOffset>
            </wp:positionH>
            <wp:positionV relativeFrom="paragraph">
              <wp:posOffset>5671820</wp:posOffset>
            </wp:positionV>
            <wp:extent cx="3430270" cy="2569845"/>
            <wp:effectExtent l="0" t="0" r="0" b="1905"/>
            <wp:wrapSquare wrapText="bothSides"/>
            <wp:docPr id="1" name="Picture 1" descr="K:\Data\Company\Roger\Keel for Roger\Pictures\Stern end view of keel\Keel rear clos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Data\Company\Roger\Keel for Roger\Pictures\Stern end view of keel\Keel rear closup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270" cy="256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D6974" w:rsidRPr="001305E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2A7"/>
    <w:rsid w:val="000B7FB7"/>
    <w:rsid w:val="000D6974"/>
    <w:rsid w:val="001305ED"/>
    <w:rsid w:val="00431E0A"/>
    <w:rsid w:val="00436F97"/>
    <w:rsid w:val="00497FF4"/>
    <w:rsid w:val="004B3DE7"/>
    <w:rsid w:val="00580E70"/>
    <w:rsid w:val="00645901"/>
    <w:rsid w:val="00730BD6"/>
    <w:rsid w:val="00755BA2"/>
    <w:rsid w:val="008C5D54"/>
    <w:rsid w:val="00A3280E"/>
    <w:rsid w:val="00A401D6"/>
    <w:rsid w:val="00A8646D"/>
    <w:rsid w:val="00B61534"/>
    <w:rsid w:val="00B84E22"/>
    <w:rsid w:val="00BD65EB"/>
    <w:rsid w:val="00C004DF"/>
    <w:rsid w:val="00C205DE"/>
    <w:rsid w:val="00C20C1E"/>
    <w:rsid w:val="00C54B2A"/>
    <w:rsid w:val="00D022A7"/>
    <w:rsid w:val="00DA2D3C"/>
    <w:rsid w:val="00E25EA6"/>
    <w:rsid w:val="00E61B9D"/>
    <w:rsid w:val="00E90F0B"/>
    <w:rsid w:val="00F83953"/>
    <w:rsid w:val="00FF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31E0A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305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05ED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31E0A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1305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305E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2A37BCAD</Template>
  <TotalTime>155</TotalTime>
  <Pages>1</Pages>
  <Words>8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NMM</Company>
  <LinksUpToDate>false</LinksUpToDate>
  <CharactersWithSpaces>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Hodge</dc:creator>
  <cp:keywords/>
  <dc:description/>
  <cp:lastModifiedBy>rhodge</cp:lastModifiedBy>
  <cp:revision>26</cp:revision>
  <cp:lastPrinted>2013-07-11T10:27:00Z</cp:lastPrinted>
  <dcterms:created xsi:type="dcterms:W3CDTF">2013-05-01T14:09:00Z</dcterms:created>
  <dcterms:modified xsi:type="dcterms:W3CDTF">2013-08-28T13:39:00Z</dcterms:modified>
</cp:coreProperties>
</file>