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BA2" w:rsidRPr="00824920" w:rsidRDefault="00234726" w:rsidP="00234726">
      <w:pPr>
        <w:jc w:val="center"/>
        <w:rPr>
          <w:b/>
          <w:sz w:val="28"/>
          <w:szCs w:val="28"/>
        </w:rPr>
      </w:pPr>
      <w:r w:rsidRPr="00824920">
        <w:rPr>
          <w:b/>
          <w:sz w:val="28"/>
          <w:szCs w:val="28"/>
        </w:rPr>
        <w:t xml:space="preserve">Keel Survey </w:t>
      </w:r>
      <w:r w:rsidR="00824920" w:rsidRPr="00824920">
        <w:rPr>
          <w:b/>
          <w:sz w:val="28"/>
          <w:szCs w:val="28"/>
        </w:rPr>
        <w:t>2008</w:t>
      </w:r>
    </w:p>
    <w:p w:rsidR="00824920" w:rsidRDefault="00824920" w:rsidP="003219DB">
      <w:pPr>
        <w:jc w:val="center"/>
        <w:rPr>
          <w:rFonts w:ascii="Tahoma" w:hAnsi="Tahoma" w:cs="Tahoma"/>
        </w:rPr>
      </w:pPr>
    </w:p>
    <w:p w:rsidR="00234726" w:rsidRPr="00824920" w:rsidRDefault="00214302" w:rsidP="003219DB">
      <w:pPr>
        <w:jc w:val="center"/>
        <w:rPr>
          <w:rFonts w:ascii="Tahoma" w:hAnsi="Tahoma" w:cs="Tahoma"/>
        </w:rPr>
      </w:pPr>
      <w:r w:rsidRPr="00214302"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BE3ACF5" wp14:editId="586EF098">
                <wp:simplePos x="0" y="0"/>
                <wp:positionH relativeFrom="column">
                  <wp:posOffset>4561840</wp:posOffset>
                </wp:positionH>
                <wp:positionV relativeFrom="paragraph">
                  <wp:posOffset>3624580</wp:posOffset>
                </wp:positionV>
                <wp:extent cx="345440" cy="1403985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44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4302" w:rsidRPr="00214302" w:rsidRDefault="00214302">
                            <w:pPr>
                              <w:rPr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214302">
                              <w:rPr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9.2pt;margin-top:285.4pt;width:27.2pt;height:110.55pt;z-index:2516776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" filled="f" stroked="f">
                <v:textbox style="mso-fit-shape-to-text:t">
                  <w:txbxContent>
                    <w:p w:rsidR="00214302" w:rsidRPr="00214302" w:rsidRDefault="00214302">
                      <w:pPr>
                        <w:rPr>
                          <w:b/>
                          <w:color w:val="FFFFFF" w:themeColor="background1"/>
                          <w:sz w:val="16"/>
                          <w:szCs w:val="16"/>
                        </w:rPr>
                      </w:pPr>
                      <w:r w:rsidRPr="00214302">
                        <w:rPr>
                          <w:b/>
                          <w:color w:val="FFFFFF" w:themeColor="background1"/>
                          <w:sz w:val="16"/>
                          <w:szCs w:val="16"/>
                        </w:rP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  <w:r w:rsidRPr="00214302"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editId="36B11C9B">
                <wp:simplePos x="0" y="0"/>
                <wp:positionH relativeFrom="column">
                  <wp:posOffset>2858135</wp:posOffset>
                </wp:positionH>
                <wp:positionV relativeFrom="paragraph">
                  <wp:posOffset>513080</wp:posOffset>
                </wp:positionV>
                <wp:extent cx="365760" cy="1403985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4302" w:rsidRPr="00214302" w:rsidRDefault="00214302">
                            <w:pPr>
                              <w:rPr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214302">
                              <w:rPr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11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25.05pt;margin-top:40.4pt;width:28.8pt;height:110.55pt;z-index:2516756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" filled="f" stroked="f">
                <v:textbox style="mso-fit-shape-to-text:t">
                  <w:txbxContent>
                    <w:p w:rsidR="00214302" w:rsidRPr="00214302" w:rsidRDefault="00214302">
                      <w:pPr>
                        <w:rPr>
                          <w:b/>
                          <w:color w:val="FFFFFF" w:themeColor="background1"/>
                          <w:sz w:val="16"/>
                          <w:szCs w:val="16"/>
                        </w:rPr>
                      </w:pPr>
                      <w:r w:rsidRPr="00214302">
                        <w:rPr>
                          <w:b/>
                          <w:color w:val="FFFFFF" w:themeColor="background1"/>
                          <w:sz w:val="16"/>
                          <w:szCs w:val="16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634E6B" w:rsidRPr="00824920"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7CEE0E" wp14:editId="76C59C66">
                <wp:simplePos x="0" y="0"/>
                <wp:positionH relativeFrom="column">
                  <wp:posOffset>1818640</wp:posOffset>
                </wp:positionH>
                <wp:positionV relativeFrom="paragraph">
                  <wp:posOffset>8242300</wp:posOffset>
                </wp:positionV>
                <wp:extent cx="2819400" cy="1403985"/>
                <wp:effectExtent l="0" t="0" r="19050" b="1016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94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7A6C" w:rsidRDefault="00307A6C">
                            <w:proofErr w:type="gramStart"/>
                            <w:r>
                              <w:t>Fig 8.</w:t>
                            </w:r>
                            <w:proofErr w:type="gramEnd"/>
                            <w:r>
                              <w:t xml:space="preserve"> Note notches for deadwood</w:t>
                            </w:r>
                            <w:r w:rsidR="00634E6B">
                              <w:t xml:space="preserve"> on ‘R’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43.2pt;margin-top:649pt;width:222pt;height:110.55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">
                <v:textbox style="mso-fit-shape-to-text:t">
                  <w:txbxContent>
                    <w:p w:rsidR="00307A6C" w:rsidRDefault="00307A6C">
                      <w:proofErr w:type="gramStart"/>
                      <w:r>
                        <w:t>Fig 8.</w:t>
                      </w:r>
                      <w:proofErr w:type="gramEnd"/>
                      <w:r>
                        <w:t xml:space="preserve"> Note notches for deadwood</w:t>
                      </w:r>
                      <w:r w:rsidR="00634E6B">
                        <w:t xml:space="preserve"> on ‘R’</w:t>
                      </w:r>
                    </w:p>
                  </w:txbxContent>
                </v:textbox>
              </v:shape>
            </w:pict>
          </mc:Fallback>
        </mc:AlternateContent>
      </w:r>
      <w:r w:rsidR="00307A6C" w:rsidRPr="00307A6C"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2DF79E2" wp14:editId="6253A67F">
                <wp:simplePos x="0" y="0"/>
                <wp:positionH relativeFrom="column">
                  <wp:posOffset>3327400</wp:posOffset>
                </wp:positionH>
                <wp:positionV relativeFrom="paragraph">
                  <wp:posOffset>7296785</wp:posOffset>
                </wp:positionV>
                <wp:extent cx="177800" cy="187960"/>
                <wp:effectExtent l="0" t="0" r="0" b="254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800" cy="1879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7A6C" w:rsidRPr="0059232D" w:rsidRDefault="0059232D" w:rsidP="0059232D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59232D">
                              <w:rPr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262pt;margin-top:574.55pt;width:14pt;height:14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" filled="f" stroked="f">
                <v:textbox>
                  <w:txbxContent>
                    <w:p w:rsidR="00307A6C" w:rsidRPr="0059232D" w:rsidRDefault="0059232D" w:rsidP="0059232D">
                      <w:pPr>
                        <w:jc w:val="center"/>
                        <w:rPr>
                          <w:b/>
                          <w:color w:val="FFFFFF" w:themeColor="background1"/>
                          <w:sz w:val="16"/>
                          <w:szCs w:val="16"/>
                        </w:rPr>
                      </w:pPr>
                      <w:r w:rsidRPr="0059232D">
                        <w:rPr>
                          <w:b/>
                          <w:color w:val="FFFFFF" w:themeColor="background1"/>
                          <w:sz w:val="16"/>
                          <w:szCs w:val="16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 w:rsidR="00307A6C"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E273658" wp14:editId="015CB081">
                <wp:simplePos x="0" y="0"/>
                <wp:positionH relativeFrom="column">
                  <wp:posOffset>3070225</wp:posOffset>
                </wp:positionH>
                <wp:positionV relativeFrom="paragraph">
                  <wp:posOffset>7209790</wp:posOffset>
                </wp:positionV>
                <wp:extent cx="92075" cy="121285"/>
                <wp:effectExtent l="19050" t="0" r="41275" b="31115"/>
                <wp:wrapNone/>
                <wp:docPr id="7" name="Down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121285"/>
                        </a:xfrm>
                        <a:prstGeom prst="downArrow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7" o:spid="_x0000_s1026" type="#_x0000_t67" style="position:absolute;margin-left:241.75pt;margin-top:567.7pt;width:7.25pt;height:9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" adj="13401" fillcolor="window" strokecolor="window" strokeweight="2pt"/>
            </w:pict>
          </mc:Fallback>
        </mc:AlternateContent>
      </w:r>
      <w:r w:rsidR="00307A6C"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BEBF2DE" wp14:editId="05D11CB9">
                <wp:simplePos x="0" y="0"/>
                <wp:positionH relativeFrom="column">
                  <wp:posOffset>3738245</wp:posOffset>
                </wp:positionH>
                <wp:positionV relativeFrom="paragraph">
                  <wp:posOffset>7085330</wp:posOffset>
                </wp:positionV>
                <wp:extent cx="92075" cy="121285"/>
                <wp:effectExtent l="19050" t="0" r="41275" b="31115"/>
                <wp:wrapNone/>
                <wp:docPr id="8" name="Down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121285"/>
                        </a:xfrm>
                        <a:prstGeom prst="downArrow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8" o:spid="_x0000_s1026" type="#_x0000_t67" style="position:absolute;margin-left:294.35pt;margin-top:557.9pt;width:7.25pt;height:9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" adj="13401" fillcolor="window" strokecolor="window" strokeweight="2pt"/>
            </w:pict>
          </mc:Fallback>
        </mc:AlternateContent>
      </w:r>
      <w:r w:rsidR="00307A6C"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479DA1" wp14:editId="5076FAB6">
                <wp:simplePos x="0" y="0"/>
                <wp:positionH relativeFrom="column">
                  <wp:posOffset>2519464</wp:posOffset>
                </wp:positionH>
                <wp:positionV relativeFrom="paragraph">
                  <wp:posOffset>7296231</wp:posOffset>
                </wp:positionV>
                <wp:extent cx="92413" cy="121596"/>
                <wp:effectExtent l="19050" t="0" r="41275" b="31115"/>
                <wp:wrapNone/>
                <wp:docPr id="4" name="Down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413" cy="121596"/>
                        </a:xfrm>
                        <a:prstGeom prst="down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4" o:spid="_x0000_s1026" type="#_x0000_t67" style="position:absolute;margin-left:198.4pt;margin-top:574.5pt;width:7.3pt;height:9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" adj="13392" fillcolor="white [3212]" strokecolor="white [3212]" strokeweight="2pt"/>
            </w:pict>
          </mc:Fallback>
        </mc:AlternateContent>
      </w:r>
      <w:r w:rsidR="003219DB" w:rsidRPr="00824920">
        <w:rPr>
          <w:rFonts w:ascii="Tahoma" w:hAnsi="Tahoma" w:cs="Tahoma"/>
          <w:noProof/>
          <w:lang w:eastAsia="en-GB"/>
        </w:rPr>
        <w:drawing>
          <wp:anchor distT="0" distB="0" distL="114300" distR="114300" simplePos="0" relativeHeight="251664384" behindDoc="0" locked="0" layoutInCell="1" allowOverlap="1" wp14:anchorId="1E3D1383" wp14:editId="28225192">
            <wp:simplePos x="0" y="0"/>
            <wp:positionH relativeFrom="column">
              <wp:posOffset>196850</wp:posOffset>
            </wp:positionH>
            <wp:positionV relativeFrom="paragraph">
              <wp:posOffset>6336665</wp:posOffset>
            </wp:positionV>
            <wp:extent cx="5795645" cy="1849755"/>
            <wp:effectExtent l="0" t="0" r="0" b="0"/>
            <wp:wrapSquare wrapText="bothSides"/>
            <wp:docPr id="5" name="Picture 5" descr="K:\Data\Company\Roger\Keel for Roger\Pictures\Stern end view of keel\keel strn to fm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:\Data\Company\Roger\Keel for Roger\Pictures\Stern end view of keel\keel strn to fm 1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5645" cy="1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19DB" w:rsidRPr="00824920"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9355996" wp14:editId="1EBAB971">
                <wp:simplePos x="0" y="0"/>
                <wp:positionH relativeFrom="column">
                  <wp:posOffset>1972945</wp:posOffset>
                </wp:positionH>
                <wp:positionV relativeFrom="paragraph">
                  <wp:posOffset>5828302</wp:posOffset>
                </wp:positionV>
                <wp:extent cx="2374265" cy="1403985"/>
                <wp:effectExtent l="0" t="0" r="20320" b="2032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7A6C" w:rsidRPr="00A24D9E" w:rsidRDefault="00307A6C" w:rsidP="00A24D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A24D9E">
                              <w:rPr>
                                <w:sz w:val="20"/>
                                <w:szCs w:val="20"/>
                              </w:rPr>
                              <w:t>Fig 7.</w:t>
                            </w:r>
                            <w:proofErr w:type="gramEnd"/>
                            <w:r w:rsidRPr="00A24D9E">
                              <w:rPr>
                                <w:sz w:val="20"/>
                                <w:szCs w:val="20"/>
                              </w:rPr>
                              <w:t xml:space="preserve"> Evidence of ‘</w:t>
                            </w:r>
                            <w:r w:rsidR="00214302">
                              <w:rPr>
                                <w:sz w:val="20"/>
                                <w:szCs w:val="20"/>
                              </w:rPr>
                              <w:t>Q</w:t>
                            </w:r>
                            <w:r w:rsidRPr="00A24D9E">
                              <w:rPr>
                                <w:sz w:val="20"/>
                                <w:szCs w:val="20"/>
                              </w:rPr>
                              <w:t>’ top right</w:t>
                            </w:r>
                            <w:r w:rsidR="00F310B2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310B2">
                              <w:rPr>
                                <w:sz w:val="20"/>
                                <w:szCs w:val="20"/>
                              </w:rPr>
                              <w:t>port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left:0;text-align:left;margin-left:155.35pt;margin-top:458.9pt;width:186.95pt;height:110.55pt;z-index:25166336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">
                <v:textbox style="mso-fit-shape-to-text:t">
                  <w:txbxContent>
                    <w:p w:rsidR="00307A6C" w:rsidRPr="00A24D9E" w:rsidRDefault="00307A6C" w:rsidP="00A24D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A24D9E">
                        <w:rPr>
                          <w:sz w:val="20"/>
                          <w:szCs w:val="20"/>
                        </w:rPr>
                        <w:t>Fig 7.</w:t>
                      </w:r>
                      <w:proofErr w:type="gramEnd"/>
                      <w:r w:rsidRPr="00A24D9E">
                        <w:rPr>
                          <w:sz w:val="20"/>
                          <w:szCs w:val="20"/>
                        </w:rPr>
                        <w:t xml:space="preserve"> Evidence of ‘</w:t>
                      </w:r>
                      <w:r w:rsidR="00214302">
                        <w:rPr>
                          <w:sz w:val="20"/>
                          <w:szCs w:val="20"/>
                        </w:rPr>
                        <w:t>Q</w:t>
                      </w:r>
                      <w:r w:rsidRPr="00A24D9E">
                        <w:rPr>
                          <w:sz w:val="20"/>
                          <w:szCs w:val="20"/>
                        </w:rPr>
                        <w:t>’ top right</w:t>
                      </w:r>
                      <w:r w:rsidR="00F310B2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F310B2">
                        <w:rPr>
                          <w:sz w:val="20"/>
                          <w:szCs w:val="20"/>
                        </w:rPr>
                        <w:t>port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3219DB" w:rsidRPr="00824920">
        <w:rPr>
          <w:rFonts w:ascii="Tahoma" w:hAnsi="Tahoma" w:cs="Tahoma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7C68F7BE" wp14:editId="61F5301A">
            <wp:simplePos x="0" y="0"/>
            <wp:positionH relativeFrom="column">
              <wp:posOffset>159385</wp:posOffset>
            </wp:positionH>
            <wp:positionV relativeFrom="paragraph">
              <wp:posOffset>3456305</wp:posOffset>
            </wp:positionV>
            <wp:extent cx="5791200" cy="2315210"/>
            <wp:effectExtent l="0" t="0" r="0" b="8890"/>
            <wp:wrapSquare wrapText="bothSides"/>
            <wp:docPr id="2" name="Picture 2" descr="K:\Data\Company\Roger\Keel for Roger\Pictures\Stern end view of keel\Keel port panoram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Data\Company\Roger\Keel for Roger\Pictures\Stern end view of keel\Keel port panoramic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231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19DB" w:rsidRPr="00824920"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434DDC" wp14:editId="2F0EA06E">
                <wp:simplePos x="0" y="0"/>
                <wp:positionH relativeFrom="column">
                  <wp:posOffset>2137773</wp:posOffset>
                </wp:positionH>
                <wp:positionV relativeFrom="paragraph">
                  <wp:posOffset>2912110</wp:posOffset>
                </wp:positionV>
                <wp:extent cx="1807210" cy="1403985"/>
                <wp:effectExtent l="0" t="0" r="21590" b="2032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721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7A6C" w:rsidRPr="00A24D9E" w:rsidRDefault="00307A6C" w:rsidP="00A24D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A24D9E">
                              <w:rPr>
                                <w:sz w:val="20"/>
                                <w:szCs w:val="20"/>
                              </w:rPr>
                              <w:t>Fig 6.</w:t>
                            </w:r>
                            <w:proofErr w:type="gramEnd"/>
                            <w:r w:rsidRPr="00A24D9E">
                              <w:rPr>
                                <w:sz w:val="20"/>
                                <w:szCs w:val="20"/>
                              </w:rPr>
                              <w:t xml:space="preserve"> Where </w:t>
                            </w:r>
                            <w:r w:rsidR="00F310B2">
                              <w:rPr>
                                <w:sz w:val="20"/>
                                <w:szCs w:val="20"/>
                              </w:rPr>
                              <w:t>rib 11</w:t>
                            </w:r>
                            <w:r w:rsidRPr="00A24D9E">
                              <w:rPr>
                                <w:sz w:val="20"/>
                                <w:szCs w:val="20"/>
                              </w:rPr>
                              <w:t xml:space="preserve"> meets keel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168.35pt;margin-top:229.3pt;width:142.3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">
                <v:textbox style="mso-fit-shape-to-text:t">
                  <w:txbxContent>
                    <w:p w:rsidR="00307A6C" w:rsidRPr="00A24D9E" w:rsidRDefault="00307A6C" w:rsidP="00A24D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A24D9E">
                        <w:rPr>
                          <w:sz w:val="20"/>
                          <w:szCs w:val="20"/>
                        </w:rPr>
                        <w:t>Fig 6.</w:t>
                      </w:r>
                      <w:proofErr w:type="gramEnd"/>
                      <w:r w:rsidRPr="00A24D9E">
                        <w:rPr>
                          <w:sz w:val="20"/>
                          <w:szCs w:val="20"/>
                        </w:rPr>
                        <w:t xml:space="preserve"> Where </w:t>
                      </w:r>
                      <w:r w:rsidR="00F310B2">
                        <w:rPr>
                          <w:sz w:val="20"/>
                          <w:szCs w:val="20"/>
                        </w:rPr>
                        <w:t>rib 11</w:t>
                      </w:r>
                      <w:r w:rsidRPr="00A24D9E">
                        <w:rPr>
                          <w:sz w:val="20"/>
                          <w:szCs w:val="20"/>
                        </w:rPr>
                        <w:t xml:space="preserve"> meets keel</w:t>
                      </w:r>
                    </w:p>
                  </w:txbxContent>
                </v:textbox>
              </v:shape>
            </w:pict>
          </mc:Fallback>
        </mc:AlternateContent>
      </w:r>
      <w:r w:rsidR="003219DB" w:rsidRPr="00824920">
        <w:rPr>
          <w:rFonts w:ascii="Tahoma" w:hAnsi="Tahoma" w:cs="Tahoma"/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5F2D5594" wp14:editId="693902C1">
            <wp:simplePos x="0" y="0"/>
            <wp:positionH relativeFrom="column">
              <wp:posOffset>203200</wp:posOffset>
            </wp:positionH>
            <wp:positionV relativeFrom="paragraph">
              <wp:posOffset>510540</wp:posOffset>
            </wp:positionV>
            <wp:extent cx="5720715" cy="2364740"/>
            <wp:effectExtent l="0" t="0" r="0" b="0"/>
            <wp:wrapSquare wrapText="bothSides"/>
            <wp:docPr id="1" name="Picture 1" descr="K:\Data\Company\Roger\Keel for Roger\Pictures\Stern end view of keel\keel port panorama frame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Data\Company\Roger\Keel for Roger\Pictures\Stern end view of keel\keel port panorama frame 1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236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4726" w:rsidRPr="00824920">
        <w:rPr>
          <w:rFonts w:ascii="Tahoma" w:hAnsi="Tahoma" w:cs="Tahoma"/>
        </w:rPr>
        <w:t>Graphics</w:t>
      </w:r>
      <w:r w:rsidR="00824920">
        <w:rPr>
          <w:rFonts w:ascii="Tahoma" w:hAnsi="Tahoma" w:cs="Tahoma"/>
        </w:rPr>
        <w:t xml:space="preserve"> sheet</w:t>
      </w:r>
      <w:r w:rsidR="00234726" w:rsidRPr="00234726">
        <w:rPr>
          <w:rFonts w:ascii="Tahoma" w:hAnsi="Tahoma" w:cs="Tahoma"/>
          <w:b/>
        </w:rPr>
        <w:t xml:space="preserve"> </w:t>
      </w:r>
      <w:r w:rsidR="00824920">
        <w:rPr>
          <w:rFonts w:ascii="Tahoma" w:hAnsi="Tahoma" w:cs="Tahoma"/>
        </w:rPr>
        <w:t>2</w:t>
      </w:r>
    </w:p>
    <w:sectPr w:rsidR="00234726" w:rsidRPr="00824920" w:rsidSect="003219D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B45"/>
    <w:rsid w:val="00214302"/>
    <w:rsid w:val="00234726"/>
    <w:rsid w:val="00307A6C"/>
    <w:rsid w:val="003219DB"/>
    <w:rsid w:val="004C5B45"/>
    <w:rsid w:val="0059232D"/>
    <w:rsid w:val="00634E6B"/>
    <w:rsid w:val="00755BA2"/>
    <w:rsid w:val="00824920"/>
    <w:rsid w:val="008A7F02"/>
    <w:rsid w:val="00A24D9E"/>
    <w:rsid w:val="00A7415A"/>
    <w:rsid w:val="00A93FF3"/>
    <w:rsid w:val="00AA7D25"/>
    <w:rsid w:val="00F31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2347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34726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2347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34726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2A37BCAD</Template>
  <TotalTime>63</TotalTime>
  <Pages>1</Pages>
  <Words>6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NMM</Company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Hodge</dc:creator>
  <cp:keywords/>
  <dc:description/>
  <cp:lastModifiedBy>rhodge</cp:lastModifiedBy>
  <cp:revision>12</cp:revision>
  <cp:lastPrinted>2013-06-12T11:32:00Z</cp:lastPrinted>
  <dcterms:created xsi:type="dcterms:W3CDTF">2013-05-08T13:49:00Z</dcterms:created>
  <dcterms:modified xsi:type="dcterms:W3CDTF">2013-08-28T13:42:00Z</dcterms:modified>
</cp:coreProperties>
</file>