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A2" w:rsidRDefault="008C507A" w:rsidP="008C507A">
      <w:pPr>
        <w:jc w:val="center"/>
        <w:rPr>
          <w:b/>
          <w:sz w:val="28"/>
          <w:szCs w:val="28"/>
        </w:rPr>
      </w:pPr>
      <w:r w:rsidRPr="008C507A">
        <w:rPr>
          <w:b/>
          <w:sz w:val="28"/>
          <w:szCs w:val="28"/>
        </w:rPr>
        <w:t xml:space="preserve">Keel Survey </w:t>
      </w:r>
      <w:r w:rsidR="00897DEE">
        <w:rPr>
          <w:b/>
          <w:sz w:val="28"/>
          <w:szCs w:val="28"/>
        </w:rPr>
        <w:t>2008</w:t>
      </w:r>
    </w:p>
    <w:p w:rsidR="00897DEE" w:rsidRDefault="00897DEE" w:rsidP="008C507A">
      <w:pPr>
        <w:jc w:val="center"/>
        <w:rPr>
          <w:b/>
          <w:sz w:val="28"/>
          <w:szCs w:val="28"/>
        </w:rPr>
      </w:pPr>
    </w:p>
    <w:p w:rsidR="00897DEE" w:rsidRDefault="00897DEE" w:rsidP="008C507A">
      <w:pPr>
        <w:jc w:val="center"/>
      </w:pPr>
      <w:r>
        <w:t>GRAPHICS SHEET 3</w:t>
      </w:r>
    </w:p>
    <w:p w:rsidR="00897DEE" w:rsidRDefault="00897DEE" w:rsidP="008C507A">
      <w:pPr>
        <w:jc w:val="center"/>
      </w:pPr>
    </w:p>
    <w:p w:rsidR="00897DEE" w:rsidRPr="00897DEE" w:rsidRDefault="003D3D80" w:rsidP="008C507A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69CC9D9" wp14:editId="77F87F8B">
                <wp:simplePos x="0" y="0"/>
                <wp:positionH relativeFrom="column">
                  <wp:posOffset>-1831975</wp:posOffset>
                </wp:positionH>
                <wp:positionV relativeFrom="paragraph">
                  <wp:posOffset>318770</wp:posOffset>
                </wp:positionV>
                <wp:extent cx="2239645" cy="1108710"/>
                <wp:effectExtent l="0" t="0" r="27305" b="3429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39645" cy="11087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4.25pt,25.1pt" to="32.1pt,1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" strokecolor="window" strokeweight="1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341DF20" wp14:editId="61198A31">
                <wp:simplePos x="0" y="0"/>
                <wp:positionH relativeFrom="column">
                  <wp:posOffset>-1492885</wp:posOffset>
                </wp:positionH>
                <wp:positionV relativeFrom="paragraph">
                  <wp:posOffset>247015</wp:posOffset>
                </wp:positionV>
                <wp:extent cx="1047750" cy="862965"/>
                <wp:effectExtent l="0" t="0" r="19050" b="3238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0" cy="86296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7.55pt,19.45pt" to="-35.05pt,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" strokecolor="white [3212]" strokeweight="1.5pt"/>
            </w:pict>
          </mc:Fallback>
        </mc:AlternateContent>
      </w: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D76327" wp14:editId="0103917C">
                <wp:simplePos x="0" y="0"/>
                <wp:positionH relativeFrom="column">
                  <wp:posOffset>1259840</wp:posOffset>
                </wp:positionH>
                <wp:positionV relativeFrom="paragraph">
                  <wp:posOffset>441960</wp:posOffset>
                </wp:positionV>
                <wp:extent cx="266065" cy="1530350"/>
                <wp:effectExtent l="38100" t="0" r="19685" b="5080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065" cy="15303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99.2pt;margin-top:34.8pt;width:20.95pt;height:120.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" strokecolor="white [3212]" strokeweight="1pt">
                <v:stroke endarrow="block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0F0EC03" wp14:editId="359AD7C7">
                <wp:simplePos x="0" y="0"/>
                <wp:positionH relativeFrom="column">
                  <wp:posOffset>-1668031</wp:posOffset>
                </wp:positionH>
                <wp:positionV relativeFrom="paragraph">
                  <wp:posOffset>339090</wp:posOffset>
                </wp:positionV>
                <wp:extent cx="1499870" cy="931545"/>
                <wp:effectExtent l="0" t="0" r="24130" b="2095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99870" cy="93154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1.35pt,26.7pt" to="-13.25pt,1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" strokecolor="window" strokeweight="1.5pt"/>
            </w:pict>
          </mc:Fallback>
        </mc:AlternateContent>
      </w:r>
      <w:r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8239" behindDoc="0" locked="0" layoutInCell="1" allowOverlap="1" wp14:anchorId="1054C479" wp14:editId="1F0212A7">
            <wp:simplePos x="0" y="0"/>
            <wp:positionH relativeFrom="column">
              <wp:posOffset>2646680</wp:posOffset>
            </wp:positionH>
            <wp:positionV relativeFrom="paragraph">
              <wp:posOffset>318770</wp:posOffset>
            </wp:positionV>
            <wp:extent cx="3514725" cy="2341880"/>
            <wp:effectExtent l="0" t="0" r="9525" b="1270"/>
            <wp:wrapSquare wrapText="bothSides"/>
            <wp:docPr id="11" name="Picture 11" descr="K:\Data\Company\Roger\Keel for Roger\Pictures and survey report\Stern end view of keel\Keel mortice for sternpo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ata\Company\Roger\Keel for Roger\Pictures and survey report\Stern end view of keel\Keel mortice for sternpos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529B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924917" wp14:editId="600AC893">
                <wp:simplePos x="0" y="0"/>
                <wp:positionH relativeFrom="column">
                  <wp:posOffset>1402715</wp:posOffset>
                </wp:positionH>
                <wp:positionV relativeFrom="paragraph">
                  <wp:posOffset>46990</wp:posOffset>
                </wp:positionV>
                <wp:extent cx="1684655" cy="1403985"/>
                <wp:effectExtent l="0" t="0" r="10795" b="2667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465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6D3" w:rsidRPr="000E529B" w:rsidRDefault="000B06D3" w:rsidP="000E529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E529B">
                              <w:rPr>
                                <w:sz w:val="20"/>
                                <w:szCs w:val="20"/>
                              </w:rPr>
                              <w:t xml:space="preserve">Mortise to receive </w:t>
                            </w:r>
                            <w:proofErr w:type="spellStart"/>
                            <w:r w:rsidRPr="000E529B">
                              <w:rPr>
                                <w:sz w:val="20"/>
                                <w:szCs w:val="20"/>
                              </w:rPr>
                              <w:t>te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0E529B">
                              <w:rPr>
                                <w:sz w:val="20"/>
                                <w:szCs w:val="20"/>
                              </w:rPr>
                              <w:t>on</w:t>
                            </w:r>
                            <w:proofErr w:type="spellEnd"/>
                            <w:r w:rsidRPr="000E529B">
                              <w:rPr>
                                <w:sz w:val="20"/>
                                <w:szCs w:val="20"/>
                              </w:rPr>
                              <w:t xml:space="preserve"> on sternpost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0.45pt;margin-top:3.7pt;width:132.65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">
                <v:textbox style="mso-fit-shape-to-text:t">
                  <w:txbxContent>
                    <w:p w:rsidR="000B06D3" w:rsidRPr="000E529B" w:rsidRDefault="000B06D3" w:rsidP="000E529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E529B">
                        <w:rPr>
                          <w:sz w:val="20"/>
                          <w:szCs w:val="20"/>
                        </w:rPr>
                        <w:t xml:space="preserve">Mortise to receive </w:t>
                      </w:r>
                      <w:proofErr w:type="spellStart"/>
                      <w:r w:rsidRPr="000E529B">
                        <w:rPr>
                          <w:sz w:val="20"/>
                          <w:szCs w:val="20"/>
                        </w:rPr>
                        <w:t>te</w:t>
                      </w: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Pr="000E529B">
                        <w:rPr>
                          <w:sz w:val="20"/>
                          <w:szCs w:val="20"/>
                        </w:rPr>
                        <w:t>on</w:t>
                      </w:r>
                      <w:proofErr w:type="spellEnd"/>
                      <w:r w:rsidRPr="000E529B">
                        <w:rPr>
                          <w:sz w:val="20"/>
                          <w:szCs w:val="20"/>
                        </w:rPr>
                        <w:t xml:space="preserve"> on sternpost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8BDABB6" wp14:editId="3F7125B5">
                <wp:simplePos x="0" y="0"/>
                <wp:positionH relativeFrom="column">
                  <wp:posOffset>-441325</wp:posOffset>
                </wp:positionH>
                <wp:positionV relativeFrom="paragraph">
                  <wp:posOffset>40640</wp:posOffset>
                </wp:positionV>
                <wp:extent cx="1653540" cy="280035"/>
                <wp:effectExtent l="0" t="0" r="22860" b="247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3540" cy="280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6D3" w:rsidRPr="00AD4A0C" w:rsidRDefault="000B06D3" w:rsidP="008B0C7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D4A0C">
                              <w:rPr>
                                <w:sz w:val="20"/>
                                <w:szCs w:val="20"/>
                              </w:rPr>
                              <w:t xml:space="preserve">Note joint </w:t>
                            </w:r>
                            <w:proofErr w:type="gramStart"/>
                            <w:r w:rsidRPr="00AD4A0C">
                              <w:rPr>
                                <w:sz w:val="20"/>
                                <w:szCs w:val="20"/>
                              </w:rPr>
                              <w:t>line of ‘Q’ insert</w:t>
                            </w:r>
                            <w:proofErr w:type="gramEnd"/>
                          </w:p>
                          <w:p w:rsidR="000B06D3" w:rsidRDefault="000B06D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34.75pt;margin-top:3.2pt;width:130.2pt;height:22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">
                <v:textbox>
                  <w:txbxContent>
                    <w:p w:rsidR="000B06D3" w:rsidRPr="00AD4A0C" w:rsidRDefault="000B06D3" w:rsidP="008B0C73">
                      <w:pPr>
                        <w:rPr>
                          <w:sz w:val="20"/>
                          <w:szCs w:val="20"/>
                        </w:rPr>
                      </w:pPr>
                      <w:r w:rsidRPr="00AD4A0C">
                        <w:rPr>
                          <w:sz w:val="20"/>
                          <w:szCs w:val="20"/>
                        </w:rPr>
                        <w:t xml:space="preserve">Note joint </w:t>
                      </w:r>
                      <w:proofErr w:type="gramStart"/>
                      <w:r w:rsidRPr="00AD4A0C">
                        <w:rPr>
                          <w:sz w:val="20"/>
                          <w:szCs w:val="20"/>
                        </w:rPr>
                        <w:t>line of ‘Q’ insert</w:t>
                      </w:r>
                      <w:proofErr w:type="gramEnd"/>
                    </w:p>
                    <w:p w:rsidR="000B06D3" w:rsidRDefault="000B06D3"/>
                  </w:txbxContent>
                </v:textbox>
              </v:shape>
            </w:pict>
          </mc:Fallback>
        </mc:AlternateContent>
      </w:r>
      <w:r w:rsidR="00430EB0">
        <w:rPr>
          <w:noProof/>
          <w:lang w:eastAsia="en-GB"/>
        </w:rPr>
        <w:drawing>
          <wp:anchor distT="0" distB="0" distL="114300" distR="114300" simplePos="0" relativeHeight="251689984" behindDoc="0" locked="0" layoutInCell="1" allowOverlap="1" wp14:anchorId="72C05A41" wp14:editId="58537715">
            <wp:simplePos x="0" y="0"/>
            <wp:positionH relativeFrom="column">
              <wp:posOffset>-393065</wp:posOffset>
            </wp:positionH>
            <wp:positionV relativeFrom="paragraph">
              <wp:posOffset>133985</wp:posOffset>
            </wp:positionV>
            <wp:extent cx="3369310" cy="2526665"/>
            <wp:effectExtent l="0" t="0" r="2540" b="6985"/>
            <wp:wrapSquare wrapText="bothSides"/>
            <wp:docPr id="1" name="Picture 1" descr="K:\Data\Company\Roger\Keel for Roger\Pictures and survey report\Stern end view of keel\Keel Q jo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ata\Company\Roger\Keel for Roger\Pictures and survey report\Stern end view of keel\Keel Q join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310" cy="252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507A" w:rsidRDefault="00124A0C">
      <w:pPr>
        <w:jc w:val="center"/>
        <w:rPr>
          <w:b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04BB5C4" wp14:editId="1388E7B0">
            <wp:simplePos x="0" y="0"/>
            <wp:positionH relativeFrom="column">
              <wp:posOffset>-3702050</wp:posOffset>
            </wp:positionH>
            <wp:positionV relativeFrom="paragraph">
              <wp:posOffset>2630170</wp:posOffset>
            </wp:positionV>
            <wp:extent cx="2126615" cy="3195320"/>
            <wp:effectExtent l="0" t="0" r="6985" b="5080"/>
            <wp:wrapSquare wrapText="bothSides"/>
            <wp:docPr id="2" name="Picture 2" descr="K:\Data\Company\Roger\Keel for Roger\Pictures and survey report\Stools\IMG_7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Data\Company\Roger\Keel for Roger\Pictures and survey report\Stools\IMG_723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319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06D3" w:rsidRPr="004F4F4A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0BB7BE" wp14:editId="4294A939">
                <wp:simplePos x="0" y="0"/>
                <wp:positionH relativeFrom="column">
                  <wp:posOffset>-1077595</wp:posOffset>
                </wp:positionH>
                <wp:positionV relativeFrom="paragraph">
                  <wp:posOffset>169545</wp:posOffset>
                </wp:positionV>
                <wp:extent cx="1971675" cy="1403985"/>
                <wp:effectExtent l="0" t="0" r="28575" b="2667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6D3" w:rsidRPr="00AD4A0C" w:rsidRDefault="000B06D3" w:rsidP="004C71B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D4A0C">
                              <w:rPr>
                                <w:sz w:val="20"/>
                                <w:szCs w:val="20"/>
                              </w:rPr>
                              <w:t>Fig 10 - Stools supporting main mast weight.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84.85pt;margin-top:13.35pt;width:155.25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">
                <v:textbox style="mso-fit-shape-to-text:t">
                  <w:txbxContent>
                    <w:p w:rsidR="000B06D3" w:rsidRPr="00AD4A0C" w:rsidRDefault="000B06D3" w:rsidP="004C71B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AD4A0C">
                        <w:rPr>
                          <w:sz w:val="20"/>
                          <w:szCs w:val="20"/>
                        </w:rPr>
                        <w:t>Fig 10 - Stools supporting main mast weight.</w:t>
                      </w:r>
                    </w:p>
                  </w:txbxContent>
                </v:textbox>
              </v:shape>
            </w:pict>
          </mc:Fallback>
        </mc:AlternateContent>
      </w:r>
      <w:r w:rsidR="003D3D80" w:rsidRPr="004F4F4A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C2CC832" wp14:editId="3D0913DC">
                <wp:simplePos x="0" y="0"/>
                <wp:positionH relativeFrom="column">
                  <wp:posOffset>2114550</wp:posOffset>
                </wp:positionH>
                <wp:positionV relativeFrom="paragraph">
                  <wp:posOffset>148590</wp:posOffset>
                </wp:positionV>
                <wp:extent cx="1777365" cy="361315"/>
                <wp:effectExtent l="0" t="0" r="13335" b="1968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7365" cy="361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6D3" w:rsidRPr="00AD4A0C" w:rsidRDefault="000B06D3" w:rsidP="004C71B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D4A0C">
                              <w:rPr>
                                <w:sz w:val="20"/>
                                <w:szCs w:val="20"/>
                              </w:rPr>
                              <w:t>Fig 11- Stool supporting fore mast weight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66.5pt;margin-top:11.7pt;width:139.95pt;height:28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">
                <v:textbox>
                  <w:txbxContent>
                    <w:p w:rsidR="000B06D3" w:rsidRPr="00AD4A0C" w:rsidRDefault="000B06D3" w:rsidP="004C71B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AD4A0C">
                        <w:rPr>
                          <w:sz w:val="20"/>
                          <w:szCs w:val="20"/>
                        </w:rPr>
                        <w:t>Fig 11- Stool supporting fore mast weight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3D3D80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2ABA5E18" wp14:editId="4AB88141">
            <wp:simplePos x="0" y="0"/>
            <wp:positionH relativeFrom="column">
              <wp:posOffset>568960</wp:posOffset>
            </wp:positionH>
            <wp:positionV relativeFrom="paragraph">
              <wp:posOffset>2641600</wp:posOffset>
            </wp:positionV>
            <wp:extent cx="2424430" cy="3642995"/>
            <wp:effectExtent l="0" t="0" r="0" b="0"/>
            <wp:wrapSquare wrapText="bothSides"/>
            <wp:docPr id="3" name="Picture 3" descr="K:\Data\Company\Roger\Keel for Roger\Pictures and survey report\Stools\IMG_7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:\Data\Company\Roger\Keel for Roger\Pictures and survey report\Stools\IMG_723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430" cy="364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8A4BD9" w:rsidRPr="004F4F4A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437FD8" wp14:editId="6F8C4427">
                <wp:simplePos x="0" y="0"/>
                <wp:positionH relativeFrom="column">
                  <wp:posOffset>-3416135</wp:posOffset>
                </wp:positionH>
                <wp:positionV relativeFrom="paragraph">
                  <wp:posOffset>17780</wp:posOffset>
                </wp:positionV>
                <wp:extent cx="584835" cy="1403985"/>
                <wp:effectExtent l="0" t="0" r="24765" b="2032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6D3" w:rsidRPr="00AD4A0C" w:rsidRDefault="000B06D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D4A0C">
                              <w:rPr>
                                <w:sz w:val="20"/>
                                <w:szCs w:val="20"/>
                              </w:rPr>
                              <w:t>Fig 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269pt;margin-top:1.4pt;width:46.0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">
                <v:textbox style="mso-fit-shape-to-text:t">
                  <w:txbxContent>
                    <w:p w:rsidR="000B06D3" w:rsidRPr="00AD4A0C" w:rsidRDefault="000B06D3">
                      <w:pPr>
                        <w:rPr>
                          <w:sz w:val="20"/>
                          <w:szCs w:val="20"/>
                        </w:rPr>
                      </w:pPr>
                      <w:r w:rsidRPr="00AD4A0C">
                        <w:rPr>
                          <w:sz w:val="20"/>
                          <w:szCs w:val="20"/>
                        </w:rPr>
                        <w:t>Fig 9</w:t>
                      </w:r>
                    </w:p>
                  </w:txbxContent>
                </v:textbox>
              </v:shape>
            </w:pict>
          </mc:Fallback>
        </mc:AlternateContent>
      </w:r>
    </w:p>
    <w:p w:rsidR="00190AEF" w:rsidRPr="008C507A" w:rsidRDefault="000B06D3">
      <w:pPr>
        <w:jc w:val="center"/>
        <w:rPr>
          <w:b/>
          <w:sz w:val="28"/>
          <w:szCs w:val="28"/>
        </w:rPr>
      </w:pPr>
      <w:r w:rsidRPr="000B06D3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editId="36B11C9B">
                <wp:simplePos x="0" y="0"/>
                <wp:positionH relativeFrom="column">
                  <wp:posOffset>-255142</wp:posOffset>
                </wp:positionH>
                <wp:positionV relativeFrom="paragraph">
                  <wp:posOffset>3261360</wp:posOffset>
                </wp:positionV>
                <wp:extent cx="2374265" cy="277403"/>
                <wp:effectExtent l="0" t="0" r="24130" b="2794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2774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6D3" w:rsidRPr="000B06D3" w:rsidRDefault="000B06D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B06D3">
                              <w:rPr>
                                <w:sz w:val="20"/>
                                <w:szCs w:val="20"/>
                              </w:rPr>
                              <w:t>Filler in keel below fore mast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20.1pt;margin-top:256.8pt;width:186.95pt;height:21.85pt;z-index:25169715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">
                <v:textbox>
                  <w:txbxContent>
                    <w:p w:rsidR="000B06D3" w:rsidRPr="000B06D3" w:rsidRDefault="000B06D3">
                      <w:pPr>
                        <w:rPr>
                          <w:sz w:val="20"/>
                          <w:szCs w:val="20"/>
                        </w:rPr>
                      </w:pPr>
                      <w:r w:rsidRPr="000B06D3">
                        <w:rPr>
                          <w:sz w:val="20"/>
                          <w:szCs w:val="20"/>
                        </w:rPr>
                        <w:t>Filler in keel below fore mast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95104" behindDoc="0" locked="0" layoutInCell="1" allowOverlap="1" wp14:anchorId="4BF552CA" wp14:editId="1D75E7E0">
            <wp:simplePos x="0" y="0"/>
            <wp:positionH relativeFrom="column">
              <wp:posOffset>1531620</wp:posOffset>
            </wp:positionH>
            <wp:positionV relativeFrom="paragraph">
              <wp:posOffset>3463290</wp:posOffset>
            </wp:positionV>
            <wp:extent cx="2733040" cy="2108835"/>
            <wp:effectExtent l="0" t="0" r="0" b="571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165 crop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040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3D80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80768" behindDoc="0" locked="0" layoutInCell="1" allowOverlap="1" wp14:anchorId="36355CF7" wp14:editId="383C363D">
            <wp:simplePos x="0" y="0"/>
            <wp:positionH relativeFrom="column">
              <wp:posOffset>-2218055</wp:posOffset>
            </wp:positionH>
            <wp:positionV relativeFrom="paragraph">
              <wp:posOffset>3446780</wp:posOffset>
            </wp:positionV>
            <wp:extent cx="3184525" cy="2124075"/>
            <wp:effectExtent l="0" t="0" r="0" b="952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93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452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F4A" w:rsidRPr="004F4F4A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C92336" wp14:editId="0958AC82">
                <wp:simplePos x="0" y="0"/>
                <wp:positionH relativeFrom="column">
                  <wp:posOffset>-3295396</wp:posOffset>
                </wp:positionH>
                <wp:positionV relativeFrom="paragraph">
                  <wp:posOffset>543306</wp:posOffset>
                </wp:positionV>
                <wp:extent cx="329184" cy="1403985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184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6D3" w:rsidRPr="004F4F4A" w:rsidRDefault="000B06D3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4F4F4A">
                              <w:rPr>
                                <w:b/>
                                <w:color w:val="FFFFFF" w:themeColor="background1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259.5pt;margin-top:42.8pt;width:25.9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" filled="f" stroked="f">
                <v:textbox style="mso-fit-shape-to-text:t">
                  <w:txbxContent>
                    <w:p w:rsidR="000E529B" w:rsidRPr="004F4F4A" w:rsidRDefault="000E529B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4F4F4A">
                        <w:rPr>
                          <w:b/>
                          <w:color w:val="FFFFFF" w:themeColor="background1"/>
                        </w:rPr>
                        <w:t>Q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90AEF" w:rsidRPr="008C507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6D3" w:rsidRDefault="000B06D3" w:rsidP="004C71B1">
      <w:r>
        <w:separator/>
      </w:r>
    </w:p>
  </w:endnote>
  <w:endnote w:type="continuationSeparator" w:id="0">
    <w:p w:rsidR="000B06D3" w:rsidRDefault="000B06D3" w:rsidP="004C7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6D3" w:rsidRDefault="000B06D3" w:rsidP="004C71B1">
      <w:r>
        <w:separator/>
      </w:r>
    </w:p>
  </w:footnote>
  <w:footnote w:type="continuationSeparator" w:id="0">
    <w:p w:rsidR="000B06D3" w:rsidRDefault="000B06D3" w:rsidP="004C71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B18"/>
    <w:rsid w:val="000B06D3"/>
    <w:rsid w:val="000E529B"/>
    <w:rsid w:val="00124A0C"/>
    <w:rsid w:val="00190AEF"/>
    <w:rsid w:val="003D3D80"/>
    <w:rsid w:val="00430EB0"/>
    <w:rsid w:val="004C71B1"/>
    <w:rsid w:val="004F4F4A"/>
    <w:rsid w:val="0059646C"/>
    <w:rsid w:val="00755BA2"/>
    <w:rsid w:val="00897DEE"/>
    <w:rsid w:val="008A4BD9"/>
    <w:rsid w:val="008B0C73"/>
    <w:rsid w:val="008C507A"/>
    <w:rsid w:val="009668C5"/>
    <w:rsid w:val="00AD4A0C"/>
    <w:rsid w:val="00B854F8"/>
    <w:rsid w:val="00D1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30E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0EB0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rsid w:val="004C71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C71B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C71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C71B1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30E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0EB0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rsid w:val="004C71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C71B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C71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C71B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FADB38-33E1-4B55-A4FF-6CC0011A5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FC8F415</Template>
  <TotalTime>147</TotalTime>
  <Pages>1</Pages>
  <Words>6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NMM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Hodge</dc:creator>
  <cp:keywords/>
  <dc:description/>
  <cp:lastModifiedBy>Roger Hodge</cp:lastModifiedBy>
  <cp:revision>13</cp:revision>
  <cp:lastPrinted>2013-07-11T10:54:00Z</cp:lastPrinted>
  <dcterms:created xsi:type="dcterms:W3CDTF">2013-06-26T11:46:00Z</dcterms:created>
  <dcterms:modified xsi:type="dcterms:W3CDTF">2013-09-04T12:00:00Z</dcterms:modified>
</cp:coreProperties>
</file>