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A2" w:rsidRPr="00562A59" w:rsidRDefault="00562A59" w:rsidP="00562A59">
      <w:pPr>
        <w:jc w:val="center"/>
        <w:rPr>
          <w:b/>
          <w:sz w:val="28"/>
          <w:szCs w:val="28"/>
        </w:rPr>
      </w:pPr>
      <w:r w:rsidRPr="00562A59">
        <w:rPr>
          <w:b/>
          <w:sz w:val="28"/>
          <w:szCs w:val="28"/>
        </w:rPr>
        <w:t>K</w:t>
      </w:r>
      <w:r>
        <w:rPr>
          <w:b/>
          <w:sz w:val="28"/>
          <w:szCs w:val="28"/>
        </w:rPr>
        <w:t>EE</w:t>
      </w:r>
      <w:r w:rsidRPr="00562A59">
        <w:rPr>
          <w:b/>
          <w:sz w:val="28"/>
          <w:szCs w:val="28"/>
        </w:rPr>
        <w:t>L SURVEY 2008</w:t>
      </w:r>
    </w:p>
    <w:p w:rsidR="00562A59" w:rsidRDefault="00562A59" w:rsidP="00562A59">
      <w:pPr>
        <w:jc w:val="center"/>
        <w:rPr>
          <w:b/>
        </w:rPr>
      </w:pPr>
    </w:p>
    <w:p w:rsidR="00562A59" w:rsidRPr="00562A59" w:rsidRDefault="00FA769E" w:rsidP="00562A59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posOffset>1894490</wp:posOffset>
                </wp:positionH>
                <wp:positionV relativeFrom="paragraph">
                  <wp:posOffset>8175691</wp:posOffset>
                </wp:positionV>
                <wp:extent cx="557048" cy="283779"/>
                <wp:effectExtent l="0" t="0" r="14605" b="2159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048" cy="2837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769E" w:rsidRPr="005D43A3" w:rsidRDefault="00FA769E" w:rsidP="005D43A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D43A3">
                              <w:rPr>
                                <w:sz w:val="20"/>
                                <w:szCs w:val="20"/>
                              </w:rPr>
                              <w:t>Bow</w:t>
                            </w:r>
                          </w:p>
                          <w:p w:rsidR="00FA769E" w:rsidRDefault="00FA7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9.15pt;margin-top:643.75pt;width:43.85pt;height:22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">
                <v:textbox>
                  <w:txbxContent>
                    <w:p w:rsidR="00FA769E" w:rsidRPr="005D43A3" w:rsidRDefault="00FA769E" w:rsidP="005D43A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5D43A3">
                        <w:rPr>
                          <w:sz w:val="20"/>
                          <w:szCs w:val="20"/>
                        </w:rPr>
                        <w:t>Bow</w:t>
                      </w:r>
                    </w:p>
                    <w:p w:rsidR="00FA769E" w:rsidRDefault="00FA769E"/>
                  </w:txbxContent>
                </v:textbox>
              </v:shape>
            </w:pict>
          </mc:Fallback>
        </mc:AlternateContent>
      </w:r>
      <w:r w:rsidRPr="00FA769E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17B495" wp14:editId="557783BB">
                <wp:simplePos x="0" y="0"/>
                <wp:positionH relativeFrom="column">
                  <wp:posOffset>2808890</wp:posOffset>
                </wp:positionH>
                <wp:positionV relativeFrom="paragraph">
                  <wp:posOffset>839470</wp:posOffset>
                </wp:positionV>
                <wp:extent cx="1093076" cy="356235"/>
                <wp:effectExtent l="0" t="0" r="12065" b="247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3076" cy="35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769E" w:rsidRPr="00FA769E" w:rsidRDefault="00FA769E" w:rsidP="00FA76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A769E">
                              <w:rPr>
                                <w:sz w:val="20"/>
                                <w:szCs w:val="20"/>
                              </w:rPr>
                              <w:t>Stern</w:t>
                            </w:r>
                          </w:p>
                          <w:p w:rsidR="00FA769E" w:rsidRPr="00FA769E" w:rsidRDefault="00FA769E" w:rsidP="00FA769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A769E">
                              <w:rPr>
                                <w:sz w:val="20"/>
                                <w:szCs w:val="20"/>
                              </w:rPr>
                              <w:t>Base of rudder</w:t>
                            </w:r>
                          </w:p>
                          <w:p w:rsidR="00FA769E" w:rsidRDefault="00FA7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21.15pt;margin-top:66.1pt;width:86.05pt;height:28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">
                <v:textbox>
                  <w:txbxContent>
                    <w:p w:rsidR="00FA769E" w:rsidRPr="00FA769E" w:rsidRDefault="00FA769E" w:rsidP="00FA76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FA769E">
                        <w:rPr>
                          <w:sz w:val="20"/>
                          <w:szCs w:val="20"/>
                        </w:rPr>
                        <w:t>Stern</w:t>
                      </w:r>
                    </w:p>
                    <w:p w:rsidR="00FA769E" w:rsidRPr="00FA769E" w:rsidRDefault="00FA769E" w:rsidP="00FA769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FA769E">
                        <w:rPr>
                          <w:sz w:val="20"/>
                          <w:szCs w:val="20"/>
                        </w:rPr>
                        <w:t>Base of rudder</w:t>
                      </w:r>
                    </w:p>
                    <w:p w:rsidR="00FA769E" w:rsidRDefault="00FA769E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58BD52D" wp14:editId="707DEFBE">
                <wp:simplePos x="0" y="0"/>
                <wp:positionH relativeFrom="column">
                  <wp:posOffset>3691255</wp:posOffset>
                </wp:positionH>
                <wp:positionV relativeFrom="paragraph">
                  <wp:posOffset>4097655</wp:posOffset>
                </wp:positionV>
                <wp:extent cx="1134745" cy="231140"/>
                <wp:effectExtent l="0" t="0" r="27305" b="1651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4745" cy="231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769E" w:rsidRPr="00FA769E" w:rsidRDefault="00FA769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A769E">
                              <w:rPr>
                                <w:sz w:val="20"/>
                                <w:szCs w:val="20"/>
                              </w:rPr>
                              <w:t>Underside of keel</w:t>
                            </w:r>
                          </w:p>
                          <w:p w:rsidR="00FA769E" w:rsidRDefault="00FA7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90.65pt;margin-top:322.65pt;width:89.35pt;height:18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">
                <v:textbox>
                  <w:txbxContent>
                    <w:p w:rsidR="00FA769E" w:rsidRPr="00FA769E" w:rsidRDefault="00FA769E">
                      <w:pPr>
                        <w:rPr>
                          <w:sz w:val="20"/>
                          <w:szCs w:val="20"/>
                        </w:rPr>
                      </w:pPr>
                      <w:r w:rsidRPr="00FA769E">
                        <w:rPr>
                          <w:sz w:val="20"/>
                          <w:szCs w:val="20"/>
                        </w:rPr>
                        <w:t>Underside of keel</w:t>
                      </w:r>
                    </w:p>
                    <w:p w:rsidR="00FA769E" w:rsidRDefault="00FA769E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634868" wp14:editId="3DDD8557">
                <wp:simplePos x="0" y="0"/>
                <wp:positionH relativeFrom="column">
                  <wp:posOffset>-646715</wp:posOffset>
                </wp:positionH>
                <wp:positionV relativeFrom="paragraph">
                  <wp:posOffset>6184900</wp:posOffset>
                </wp:positionV>
                <wp:extent cx="1492469" cy="283779"/>
                <wp:effectExtent l="0" t="0" r="12700" b="2159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469" cy="2837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769E" w:rsidRPr="00FA769E" w:rsidRDefault="00FA769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A769E">
                              <w:rPr>
                                <w:sz w:val="20"/>
                                <w:szCs w:val="20"/>
                              </w:rPr>
                              <w:t>Long view from the bow</w:t>
                            </w:r>
                          </w:p>
                          <w:p w:rsidR="00FA769E" w:rsidRDefault="00FA76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50.9pt;margin-top:487pt;width:117.5pt;height:22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">
                <v:textbox>
                  <w:txbxContent>
                    <w:p w:rsidR="00FA769E" w:rsidRPr="00FA769E" w:rsidRDefault="00FA769E">
                      <w:pPr>
                        <w:rPr>
                          <w:sz w:val="20"/>
                          <w:szCs w:val="20"/>
                        </w:rPr>
                      </w:pPr>
                      <w:r w:rsidRPr="00FA769E">
                        <w:rPr>
                          <w:sz w:val="20"/>
                          <w:szCs w:val="20"/>
                        </w:rPr>
                        <w:t>Long view from the bow</w:t>
                      </w:r>
                    </w:p>
                    <w:p w:rsidR="00FA769E" w:rsidRDefault="00FA769E"/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511FFC" wp14:editId="21450E65">
                <wp:simplePos x="0" y="0"/>
                <wp:positionH relativeFrom="column">
                  <wp:posOffset>4269346</wp:posOffset>
                </wp:positionH>
                <wp:positionV relativeFrom="paragraph">
                  <wp:posOffset>3519608</wp:posOffset>
                </wp:positionV>
                <wp:extent cx="210688" cy="483192"/>
                <wp:effectExtent l="0" t="38100" r="56515" b="3175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0688" cy="483192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336.15pt;margin-top:277.15pt;width:16.6pt;height:38.0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" strokecolor="windowText" strokeweight="1.25pt">
                <v:stroke endarrow="open"/>
              </v:shape>
            </w:pict>
          </mc:Fallback>
        </mc:AlternateContent>
      </w: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45F84E" wp14:editId="2453AA58">
                <wp:simplePos x="0" y="0"/>
                <wp:positionH relativeFrom="column">
                  <wp:posOffset>1621155</wp:posOffset>
                </wp:positionH>
                <wp:positionV relativeFrom="paragraph">
                  <wp:posOffset>1118585</wp:posOffset>
                </wp:positionV>
                <wp:extent cx="1197610" cy="1"/>
                <wp:effectExtent l="38100" t="76200" r="0" b="1143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7610" cy="1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127.65pt;margin-top:88.1pt;width:94.3pt;height:0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" strokecolor="windowText" strokeweight="1.25pt">
                <v:stroke endarrow="open"/>
              </v:shape>
            </w:pict>
          </mc:Fallback>
        </mc:AlternateContent>
      </w: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BABBEC" wp14:editId="6EC83149">
                <wp:simplePos x="0" y="0"/>
                <wp:positionH relativeFrom="column">
                  <wp:posOffset>3355428</wp:posOffset>
                </wp:positionH>
                <wp:positionV relativeFrom="paragraph">
                  <wp:posOffset>1196296</wp:posOffset>
                </wp:positionV>
                <wp:extent cx="0" cy="557574"/>
                <wp:effectExtent l="95250" t="0" r="57150" b="5207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7574"/>
                        </a:xfrm>
                        <a:prstGeom prst="straightConnector1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" o:spid="_x0000_s1026" type="#_x0000_t32" style="position:absolute;margin-left:264.2pt;margin-top:94.2pt;width:0;height:43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" strokecolor="black [3213]" strokeweight="1.25pt">
                <v:stroke endarrow="open"/>
              </v:shape>
            </w:pict>
          </mc:Fallback>
        </mc:AlternateContent>
      </w:r>
      <w:r w:rsidR="002B52CD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424C42F" wp14:editId="21873324">
            <wp:simplePos x="0" y="0"/>
            <wp:positionH relativeFrom="column">
              <wp:posOffset>2166620</wp:posOffset>
            </wp:positionH>
            <wp:positionV relativeFrom="paragraph">
              <wp:posOffset>1409700</wp:posOffset>
            </wp:positionV>
            <wp:extent cx="3898900" cy="2592070"/>
            <wp:effectExtent l="0" t="0" r="6350" b="0"/>
            <wp:wrapSquare wrapText="bothSides"/>
            <wp:docPr id="1" name="Picture 1" descr="K:\Data\Company\Roger\Keel for Roger\Pictures\Keel now\IMG_43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Roger\Keel for Roger\Pictures\Keel now\IMG_43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259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52CD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AC1AD6A" wp14:editId="5326A455">
            <wp:simplePos x="0" y="0"/>
            <wp:positionH relativeFrom="column">
              <wp:posOffset>-722630</wp:posOffset>
            </wp:positionH>
            <wp:positionV relativeFrom="paragraph">
              <wp:posOffset>452755</wp:posOffset>
            </wp:positionV>
            <wp:extent cx="3373755" cy="2245995"/>
            <wp:effectExtent l="0" t="0" r="0" b="1905"/>
            <wp:wrapSquare wrapText="bothSides"/>
            <wp:docPr id="2" name="Picture 2" descr="K:\Data\Company\Roger\Keel for Roger\Pictures\Keel now\IMG_4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Data\Company\Roger\Keel for Roger\Pictures\Keel now\IMG_43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755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52CD"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0C7B2F24" wp14:editId="6CCC3EE2">
            <wp:simplePos x="0" y="0"/>
            <wp:positionH relativeFrom="column">
              <wp:posOffset>1816735</wp:posOffset>
            </wp:positionH>
            <wp:positionV relativeFrom="paragraph">
              <wp:posOffset>5988685</wp:posOffset>
            </wp:positionV>
            <wp:extent cx="4168800" cy="2775600"/>
            <wp:effectExtent l="0" t="0" r="3175" b="5715"/>
            <wp:wrapSquare wrapText="bothSides"/>
            <wp:docPr id="3" name="Picture 3" descr="K:\Data\Company\Roger\Keel for Roger\Pictures\Keel now\IMG_4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:\Data\Company\Roger\Keel for Roger\Pictures\Keel now\IMG_437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800" cy="27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52CD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729556E4" wp14:editId="66334D28">
            <wp:simplePos x="0" y="0"/>
            <wp:positionH relativeFrom="column">
              <wp:posOffset>-723265</wp:posOffset>
            </wp:positionH>
            <wp:positionV relativeFrom="paragraph">
              <wp:posOffset>3665855</wp:posOffset>
            </wp:positionV>
            <wp:extent cx="4074795" cy="2710180"/>
            <wp:effectExtent l="0" t="0" r="1905" b="0"/>
            <wp:wrapSquare wrapText="bothSides"/>
            <wp:docPr id="4" name="Picture 4" descr="K:\Data\Company\Roger\Keel for Roger\Pictures\Keel now\IMG_43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:\Data\Company\Roger\Keel for Roger\Pictures\Keel now\IMG_437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795" cy="271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2A59">
        <w:t xml:space="preserve">GRAPHICS SHEET </w:t>
      </w:r>
      <w:r w:rsidR="00911A25">
        <w:t>5</w:t>
      </w:r>
      <w:bookmarkStart w:id="0" w:name="_GoBack"/>
      <w:bookmarkEnd w:id="0"/>
    </w:p>
    <w:sectPr w:rsidR="00562A59" w:rsidRPr="00562A5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2C5"/>
    <w:rsid w:val="000D42C5"/>
    <w:rsid w:val="002B52CD"/>
    <w:rsid w:val="0043096D"/>
    <w:rsid w:val="00562A59"/>
    <w:rsid w:val="0057346C"/>
    <w:rsid w:val="005D43A3"/>
    <w:rsid w:val="00755BA2"/>
    <w:rsid w:val="00911A25"/>
    <w:rsid w:val="00FA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2B52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B52C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2B52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B52C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6EC1EDF1</Template>
  <TotalTime>31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Museums Greenwich</Company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Hodge</dc:creator>
  <cp:keywords/>
  <dc:description/>
  <cp:lastModifiedBy>Roger Hodge</cp:lastModifiedBy>
  <cp:revision>5</cp:revision>
  <dcterms:created xsi:type="dcterms:W3CDTF">2013-06-12T13:54:00Z</dcterms:created>
  <dcterms:modified xsi:type="dcterms:W3CDTF">2013-07-24T11:43:00Z</dcterms:modified>
</cp:coreProperties>
</file>