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BA2" w:rsidRDefault="00B9210E" w:rsidP="00B9210E">
      <w:pPr>
        <w:jc w:val="center"/>
      </w:pPr>
      <w:r>
        <w:t xml:space="preserve">GRAPHICS SHEET </w:t>
      </w:r>
      <w:r w:rsidR="00A1151C">
        <w:t>4</w:t>
      </w:r>
    </w:p>
    <w:p w:rsidR="00B9210E" w:rsidRDefault="00C411DC" w:rsidP="00B9210E">
      <w:pPr>
        <w:jc w:val="center"/>
      </w:pPr>
      <w:bookmarkStart w:id="0" w:name="_GoBack"/>
      <w:bookmarkEnd w:id="0"/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88161F8" wp14:editId="66980D4E">
                <wp:simplePos x="0" y="0"/>
                <wp:positionH relativeFrom="column">
                  <wp:posOffset>2613025</wp:posOffset>
                </wp:positionH>
                <wp:positionV relativeFrom="paragraph">
                  <wp:posOffset>3654425</wp:posOffset>
                </wp:positionV>
                <wp:extent cx="527050" cy="255270"/>
                <wp:effectExtent l="0" t="0" r="25400" b="1143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7050" cy="255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5A55" w:rsidRPr="00E85A55" w:rsidRDefault="00E85A55" w:rsidP="00E85A55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E85A55">
                              <w:rPr>
                                <w:sz w:val="20"/>
                                <w:szCs w:val="20"/>
                              </w:rPr>
                              <w:t>Bow</w:t>
                            </w:r>
                          </w:p>
                          <w:p w:rsidR="00E85A55" w:rsidRDefault="00E85A5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05.75pt;margin-top:287.75pt;width:41.5pt;height:20.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">
                <v:textbox>
                  <w:txbxContent>
                    <w:p w:rsidR="00E85A55" w:rsidRPr="00E85A55" w:rsidRDefault="00E85A55" w:rsidP="00E85A55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E85A55">
                        <w:rPr>
                          <w:sz w:val="20"/>
                          <w:szCs w:val="20"/>
                        </w:rPr>
                        <w:t>Bow</w:t>
                      </w:r>
                    </w:p>
                    <w:p w:rsidR="00E85A55" w:rsidRDefault="00E85A55"/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61312" behindDoc="0" locked="0" layoutInCell="1" allowOverlap="1" wp14:anchorId="48DA5FED" wp14:editId="7C9ED58B">
            <wp:simplePos x="0" y="0"/>
            <wp:positionH relativeFrom="column">
              <wp:posOffset>2843530</wp:posOffset>
            </wp:positionH>
            <wp:positionV relativeFrom="paragraph">
              <wp:posOffset>3506470</wp:posOffset>
            </wp:positionV>
            <wp:extent cx="3242310" cy="2160905"/>
            <wp:effectExtent l="0" t="0" r="0" b="0"/>
            <wp:wrapSquare wrapText="bothSides"/>
            <wp:docPr id="4" name="Picture 4" descr="K:\Data\Company\Roger\Roger pictures of keel\IMG_41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:\Data\Company\Roger\Roger pictures of keel\IMG_416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2310" cy="216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2336" behindDoc="0" locked="0" layoutInCell="1" allowOverlap="1" wp14:anchorId="74733C84" wp14:editId="03E57A16">
            <wp:simplePos x="0" y="0"/>
            <wp:positionH relativeFrom="column">
              <wp:posOffset>-706755</wp:posOffset>
            </wp:positionH>
            <wp:positionV relativeFrom="paragraph">
              <wp:posOffset>1562735</wp:posOffset>
            </wp:positionV>
            <wp:extent cx="3739515" cy="2492375"/>
            <wp:effectExtent l="0" t="0" r="0" b="3175"/>
            <wp:wrapSquare wrapText="bothSides"/>
            <wp:docPr id="5" name="Picture 5" descr="K:\Data\Company\Roger\Roger pictures of keel\IMG_41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:\Data\Company\Roger\Roger pictures of keel\IMG_416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9515" cy="249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5894149" wp14:editId="4D9A5633">
                <wp:simplePos x="0" y="0"/>
                <wp:positionH relativeFrom="column">
                  <wp:posOffset>-632254</wp:posOffset>
                </wp:positionH>
                <wp:positionV relativeFrom="paragraph">
                  <wp:posOffset>4133129</wp:posOffset>
                </wp:positionV>
                <wp:extent cx="1524000" cy="1403985"/>
                <wp:effectExtent l="0" t="0" r="19050" b="2032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11DC" w:rsidRPr="00C411DC" w:rsidRDefault="00C411DC" w:rsidP="00C411DC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411DC">
                              <w:rPr>
                                <w:sz w:val="20"/>
                                <w:szCs w:val="20"/>
                              </w:rPr>
                              <w:t>Fireproof board attached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-49.8pt;margin-top:325.45pt;width:120pt;height:110.55pt;z-index:25167564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">
                <v:textbox style="mso-fit-shape-to-text:t">
                  <w:txbxContent>
                    <w:p w:rsidR="00C411DC" w:rsidRPr="00C411DC" w:rsidRDefault="00C411DC" w:rsidP="00C411DC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411DC">
                        <w:rPr>
                          <w:sz w:val="20"/>
                          <w:szCs w:val="20"/>
                        </w:rPr>
                        <w:t>Fireproof board attached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4E9C3B6" wp14:editId="0705E726">
                <wp:simplePos x="0" y="0"/>
                <wp:positionH relativeFrom="column">
                  <wp:posOffset>-751840</wp:posOffset>
                </wp:positionH>
                <wp:positionV relativeFrom="paragraph">
                  <wp:posOffset>8295640</wp:posOffset>
                </wp:positionV>
                <wp:extent cx="527050" cy="255270"/>
                <wp:effectExtent l="0" t="0" r="25400" b="1143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7050" cy="255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5A55" w:rsidRPr="00E85A55" w:rsidRDefault="00E85A55" w:rsidP="00E85A55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E85A55">
                              <w:rPr>
                                <w:sz w:val="20"/>
                                <w:szCs w:val="20"/>
                              </w:rPr>
                              <w:t>Bow</w:t>
                            </w:r>
                          </w:p>
                          <w:p w:rsidR="00E85A55" w:rsidRDefault="00E85A55" w:rsidP="00E85A5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-59.2pt;margin-top:653.2pt;width:41.5pt;height:20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">
                <v:textbox>
                  <w:txbxContent>
                    <w:p w:rsidR="00E85A55" w:rsidRPr="00E85A55" w:rsidRDefault="00E85A55" w:rsidP="00E85A55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E85A55">
                        <w:rPr>
                          <w:sz w:val="20"/>
                          <w:szCs w:val="20"/>
                        </w:rPr>
                        <w:t>Bow</w:t>
                      </w:r>
                    </w:p>
                    <w:p w:rsidR="00E85A55" w:rsidRDefault="00E85A55" w:rsidP="00E85A55"/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65408" behindDoc="0" locked="0" layoutInCell="1" allowOverlap="1" wp14:anchorId="6FC60AE3" wp14:editId="1B9C94FD">
            <wp:simplePos x="0" y="0"/>
            <wp:positionH relativeFrom="column">
              <wp:posOffset>-771525</wp:posOffset>
            </wp:positionH>
            <wp:positionV relativeFrom="paragraph">
              <wp:posOffset>6407150</wp:posOffset>
            </wp:positionV>
            <wp:extent cx="3219450" cy="2145665"/>
            <wp:effectExtent l="0" t="0" r="0" b="6985"/>
            <wp:wrapSquare wrapText="bothSides"/>
            <wp:docPr id="6" name="Picture 6" descr="K:\Data\Company\Roger\Roger pictures of keel\IMG_34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Data\Company\Roger\Roger pictures of keel\IMG_343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2145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72576" behindDoc="0" locked="0" layoutInCell="1" allowOverlap="1" wp14:anchorId="610C5E63" wp14:editId="328DE9D0">
            <wp:simplePos x="0" y="0"/>
            <wp:positionH relativeFrom="column">
              <wp:posOffset>-715010</wp:posOffset>
            </wp:positionH>
            <wp:positionV relativeFrom="paragraph">
              <wp:posOffset>4017645</wp:posOffset>
            </wp:positionV>
            <wp:extent cx="3508375" cy="2339340"/>
            <wp:effectExtent l="0" t="0" r="0" b="381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463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8375" cy="2339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94F8EFB" wp14:editId="4C2CF26C">
                <wp:simplePos x="0" y="0"/>
                <wp:positionH relativeFrom="column">
                  <wp:posOffset>-355600</wp:posOffset>
                </wp:positionH>
                <wp:positionV relativeFrom="paragraph">
                  <wp:posOffset>321310</wp:posOffset>
                </wp:positionV>
                <wp:extent cx="2374265" cy="633730"/>
                <wp:effectExtent l="0" t="0" r="2413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6337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151C" w:rsidRPr="00A1151C" w:rsidRDefault="00A1151C" w:rsidP="00A1151C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A1151C">
                              <w:rPr>
                                <w:sz w:val="28"/>
                                <w:szCs w:val="28"/>
                              </w:rPr>
                              <w:t>THE KEEL ENCASED IN STEEL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-28pt;margin-top:25.3pt;width:186.95pt;height:49.9pt;z-index:25166438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">
                <v:textbox>
                  <w:txbxContent>
                    <w:p w:rsidR="00A1151C" w:rsidRPr="00A1151C" w:rsidRDefault="00A1151C" w:rsidP="00A1151C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A1151C">
                        <w:rPr>
                          <w:sz w:val="28"/>
                          <w:szCs w:val="28"/>
                        </w:rPr>
                        <w:t>THE KEEL ENCASED IN STEEL</w:t>
                      </w:r>
                    </w:p>
                  </w:txbxContent>
                </v:textbox>
              </v:shape>
            </w:pict>
          </mc:Fallback>
        </mc:AlternateContent>
      </w:r>
      <w:r w:rsidR="00E85A55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35CFEC2" wp14:editId="51A65D66">
                <wp:simplePos x="0" y="0"/>
                <wp:positionH relativeFrom="column">
                  <wp:posOffset>4235965</wp:posOffset>
                </wp:positionH>
                <wp:positionV relativeFrom="paragraph">
                  <wp:posOffset>8325759</wp:posOffset>
                </wp:positionV>
                <wp:extent cx="527050" cy="222421"/>
                <wp:effectExtent l="0" t="0" r="25400" b="2540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7050" cy="22242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5A55" w:rsidRPr="00E85A55" w:rsidRDefault="00E85A55" w:rsidP="00E85A55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E85A55">
                              <w:rPr>
                                <w:sz w:val="20"/>
                                <w:szCs w:val="20"/>
                              </w:rPr>
                              <w:t>Stern</w:t>
                            </w:r>
                          </w:p>
                          <w:p w:rsidR="00E85A55" w:rsidRDefault="00E85A55" w:rsidP="00E85A5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333.55pt;margin-top:655.55pt;width:41.5pt;height:17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">
                <v:textbox>
                  <w:txbxContent>
                    <w:p w:rsidR="00E85A55" w:rsidRPr="00E85A55" w:rsidRDefault="00E85A55" w:rsidP="00E85A55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E85A55">
                        <w:rPr>
                          <w:sz w:val="20"/>
                          <w:szCs w:val="20"/>
                        </w:rPr>
                        <w:t>Stern</w:t>
                      </w:r>
                    </w:p>
                    <w:p w:rsidR="00E85A55" w:rsidRDefault="00E85A55" w:rsidP="00E85A55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A1151C"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2EC3F588" wp14:editId="2EAF3B46">
            <wp:simplePos x="0" y="0"/>
            <wp:positionH relativeFrom="column">
              <wp:posOffset>2367915</wp:posOffset>
            </wp:positionH>
            <wp:positionV relativeFrom="paragraph">
              <wp:posOffset>6078855</wp:posOffset>
            </wp:positionV>
            <wp:extent cx="3714115" cy="2474595"/>
            <wp:effectExtent l="0" t="0" r="635" b="1905"/>
            <wp:wrapSquare wrapText="bothSides"/>
            <wp:docPr id="1" name="Picture 1" descr="K:\Data\Company\Roger\Keel for Roger\Pictures and survey report\Under false keel\stern in ste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Data\Company\Roger\Keel for Roger\Pictures and survey report\Under false keel\stern in steel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115" cy="2474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151C"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39A5967B" wp14:editId="208AC387">
            <wp:simplePos x="0" y="0"/>
            <wp:positionH relativeFrom="column">
              <wp:posOffset>2207895</wp:posOffset>
            </wp:positionH>
            <wp:positionV relativeFrom="paragraph">
              <wp:posOffset>470535</wp:posOffset>
            </wp:positionV>
            <wp:extent cx="3669665" cy="2450465"/>
            <wp:effectExtent l="0" t="0" r="6985" b="6985"/>
            <wp:wrapSquare wrapText="bothSides"/>
            <wp:docPr id="2" name="Picture 2" descr="K:\Data\Company\2006-2012 Project Images\2011\11.March\Keel\IMG_39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Data\Company\2006-2012 Project Images\2011\11.March\Keel\IMG_392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9665" cy="2450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9210E">
      <w:headerReference w:type="default" r:id="rId13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210E" w:rsidRDefault="00B9210E" w:rsidP="00B9210E">
      <w:r>
        <w:separator/>
      </w:r>
    </w:p>
  </w:endnote>
  <w:endnote w:type="continuationSeparator" w:id="0">
    <w:p w:rsidR="00B9210E" w:rsidRDefault="00B9210E" w:rsidP="00B921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210E" w:rsidRDefault="00B9210E" w:rsidP="00B9210E">
      <w:r>
        <w:separator/>
      </w:r>
    </w:p>
  </w:footnote>
  <w:footnote w:type="continuationSeparator" w:id="0">
    <w:p w:rsidR="00B9210E" w:rsidRDefault="00B9210E" w:rsidP="00B921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210E" w:rsidRPr="00B9210E" w:rsidRDefault="00B9210E" w:rsidP="00B9210E">
    <w:pPr>
      <w:pStyle w:val="Header"/>
      <w:jc w:val="center"/>
      <w:rPr>
        <w:sz w:val="28"/>
        <w:szCs w:val="28"/>
      </w:rPr>
    </w:pPr>
    <w:r w:rsidRPr="00B9210E">
      <w:rPr>
        <w:b/>
        <w:sz w:val="28"/>
        <w:szCs w:val="28"/>
      </w:rPr>
      <w:t>KEEL SURVEY 2008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80D"/>
    <w:rsid w:val="0070180D"/>
    <w:rsid w:val="00755BA2"/>
    <w:rsid w:val="00904015"/>
    <w:rsid w:val="00A1151C"/>
    <w:rsid w:val="00AA4BFE"/>
    <w:rsid w:val="00B9210E"/>
    <w:rsid w:val="00C411DC"/>
    <w:rsid w:val="00E85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B9210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B9210E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B9210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B9210E"/>
    <w:rPr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rsid w:val="00B921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9210E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B9210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B9210E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B9210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B9210E"/>
    <w:rPr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rsid w:val="00B921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9210E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FC8F415</Template>
  <TotalTime>76</TotalTime>
  <Pages>1</Pages>
  <Words>3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Royal Museums Greenwich</Company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Hodge</dc:creator>
  <cp:keywords/>
  <dc:description/>
  <cp:lastModifiedBy>Roger Hodge</cp:lastModifiedBy>
  <cp:revision>7</cp:revision>
  <cp:lastPrinted>2013-06-26T11:34:00Z</cp:lastPrinted>
  <dcterms:created xsi:type="dcterms:W3CDTF">2013-06-19T11:27:00Z</dcterms:created>
  <dcterms:modified xsi:type="dcterms:W3CDTF">2013-09-04T11:27:00Z</dcterms:modified>
</cp:coreProperties>
</file>